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8C59A" w14:textId="4D77B446" w:rsidR="00624E05" w:rsidRDefault="00624E05" w:rsidP="00F44E52">
      <w:pPr>
        <w:rPr>
          <w:lang w:val="it-IT"/>
        </w:rPr>
      </w:pPr>
    </w:p>
    <w:p w14:paraId="011165C3" w14:textId="77777777" w:rsidR="0079435C" w:rsidRDefault="0079435C">
      <w:pPr>
        <w:rPr>
          <w:sz w:val="20"/>
          <w:szCs w:val="20"/>
          <w:lang w:val="it-IT"/>
        </w:rPr>
      </w:pPr>
    </w:p>
    <w:p w14:paraId="1379A1E4" w14:textId="77777777" w:rsidR="0079435C" w:rsidRDefault="0079435C">
      <w:pPr>
        <w:rPr>
          <w:sz w:val="20"/>
          <w:szCs w:val="20"/>
          <w:lang w:val="it-IT"/>
        </w:rPr>
      </w:pPr>
    </w:p>
    <w:p w14:paraId="7B1FEEA9" w14:textId="77777777" w:rsidR="0079435C" w:rsidRDefault="0079435C">
      <w:pPr>
        <w:rPr>
          <w:sz w:val="20"/>
          <w:szCs w:val="20"/>
          <w:lang w:val="it-IT"/>
        </w:rPr>
      </w:pPr>
    </w:p>
    <w:p w14:paraId="6BEA2FBC" w14:textId="77777777" w:rsidR="00FB0C47" w:rsidRDefault="00FB0C47" w:rsidP="002C557B">
      <w:pPr>
        <w:pStyle w:val="berschrift6"/>
        <w:spacing w:after="360" w:line="240" w:lineRule="auto"/>
        <w:rPr>
          <w:bCs/>
          <w:i/>
          <w:sz w:val="24"/>
        </w:rPr>
      </w:pPr>
    </w:p>
    <w:p w14:paraId="1A7084C3" w14:textId="16381AFD" w:rsidR="002C557B" w:rsidRDefault="002C557B" w:rsidP="002C557B">
      <w:pPr>
        <w:pStyle w:val="berschrift6"/>
        <w:spacing w:after="360" w:line="240" w:lineRule="auto"/>
        <w:rPr>
          <w:bCs/>
          <w:i/>
          <w:sz w:val="24"/>
        </w:rPr>
      </w:pPr>
      <w:r>
        <w:rPr>
          <w:bCs/>
          <w:i/>
          <w:sz w:val="24"/>
        </w:rPr>
        <w:t xml:space="preserve">Ausschreibung </w:t>
      </w:r>
      <w:r w:rsidR="00C90774">
        <w:rPr>
          <w:bCs/>
          <w:i/>
          <w:sz w:val="24"/>
        </w:rPr>
        <w:t>202</w:t>
      </w:r>
      <w:r w:rsidR="00403929">
        <w:rPr>
          <w:bCs/>
          <w:i/>
          <w:sz w:val="24"/>
        </w:rPr>
        <w:t>6</w:t>
      </w:r>
      <w:r w:rsidR="00C90774">
        <w:rPr>
          <w:bCs/>
          <w:i/>
          <w:sz w:val="24"/>
        </w:rPr>
        <w:t>/</w:t>
      </w:r>
      <w:r>
        <w:rPr>
          <w:bCs/>
          <w:i/>
          <w:sz w:val="24"/>
        </w:rPr>
        <w:t>20</w:t>
      </w:r>
      <w:r w:rsidR="00641E16">
        <w:rPr>
          <w:bCs/>
          <w:i/>
          <w:sz w:val="24"/>
        </w:rPr>
        <w:t>2</w:t>
      </w:r>
      <w:r w:rsidR="00403929">
        <w:rPr>
          <w:bCs/>
          <w:i/>
          <w:sz w:val="24"/>
        </w:rPr>
        <w:t>7</w:t>
      </w:r>
    </w:p>
    <w:p w14:paraId="69A1DA78" w14:textId="77777777" w:rsidR="002C557B" w:rsidRDefault="002C557B" w:rsidP="002C557B">
      <w:pPr>
        <w:rPr>
          <w:sz w:val="22"/>
          <w:szCs w:val="20"/>
          <w:lang w:val="it-IT"/>
        </w:rPr>
      </w:pPr>
    </w:p>
    <w:p w14:paraId="7024DF7F" w14:textId="27D590F4" w:rsidR="002C557B" w:rsidRPr="00FB0C47" w:rsidRDefault="00FB0C47" w:rsidP="00FB0C47">
      <w:pPr>
        <w:pStyle w:val="Formatvorlage1"/>
        <w:jc w:val="right"/>
        <w:rPr>
          <w:rFonts w:cs="Times New Roman"/>
          <w:bCs/>
        </w:rPr>
      </w:pPr>
      <w:r w:rsidRPr="00FB0C47">
        <w:rPr>
          <w:rFonts w:cs="Times New Roman"/>
          <w:bCs/>
        </w:rPr>
        <w:t>Wendeberg</w:t>
      </w:r>
      <w:r w:rsidRPr="00586BCA">
        <w:rPr>
          <w:rFonts w:cs="Times New Roman"/>
          <w:bCs/>
        </w:rPr>
        <w:t xml:space="preserve">, den </w:t>
      </w:r>
      <w:r w:rsidR="00186FE1" w:rsidRPr="00186FE1">
        <w:rPr>
          <w:rFonts w:cs="Times New Roman"/>
          <w:bCs/>
        </w:rPr>
        <w:t>2</w:t>
      </w:r>
      <w:r w:rsidR="00885228">
        <w:rPr>
          <w:rFonts w:cs="Times New Roman"/>
          <w:bCs/>
        </w:rPr>
        <w:t>6</w:t>
      </w:r>
      <w:r w:rsidRPr="00186FE1">
        <w:rPr>
          <w:rFonts w:cs="Times New Roman"/>
          <w:bCs/>
        </w:rPr>
        <w:t>.</w:t>
      </w:r>
      <w:r w:rsidR="00186FE1" w:rsidRPr="00186FE1">
        <w:rPr>
          <w:rFonts w:cs="Times New Roman"/>
          <w:bCs/>
        </w:rPr>
        <w:t>10</w:t>
      </w:r>
      <w:r w:rsidRPr="00186FE1">
        <w:rPr>
          <w:rFonts w:cs="Times New Roman"/>
          <w:bCs/>
        </w:rPr>
        <w:t>.20</w:t>
      </w:r>
      <w:r w:rsidR="008A1CBC" w:rsidRPr="00186FE1">
        <w:rPr>
          <w:rFonts w:cs="Times New Roman"/>
          <w:bCs/>
        </w:rPr>
        <w:t>2</w:t>
      </w:r>
      <w:r w:rsidR="00186FE1" w:rsidRPr="00186FE1">
        <w:rPr>
          <w:rFonts w:cs="Times New Roman"/>
          <w:bCs/>
        </w:rPr>
        <w:t>6</w:t>
      </w:r>
    </w:p>
    <w:p w14:paraId="0FF640BC" w14:textId="77777777" w:rsidR="00DB34AF" w:rsidRPr="00DB34AF" w:rsidRDefault="00DB34AF" w:rsidP="00DB34AF">
      <w:pPr>
        <w:jc w:val="both"/>
        <w:rPr>
          <w:bCs/>
        </w:rPr>
      </w:pPr>
      <w:r w:rsidRPr="00DB34AF">
        <w:rPr>
          <w:bCs/>
        </w:rPr>
        <w:t>Sehr geehrte Damen und Herren,</w:t>
      </w:r>
    </w:p>
    <w:p w14:paraId="751E1641" w14:textId="77777777" w:rsidR="00DB34AF" w:rsidRPr="00DB34AF" w:rsidRDefault="00DB34AF" w:rsidP="00DB34AF">
      <w:pPr>
        <w:jc w:val="both"/>
        <w:rPr>
          <w:bCs/>
        </w:rPr>
      </w:pPr>
    </w:p>
    <w:p w14:paraId="1E48B107" w14:textId="4C7EAE8B" w:rsidR="00DB34AF" w:rsidRPr="00DB34AF" w:rsidRDefault="00DB34AF" w:rsidP="00DB34AF">
      <w:pPr>
        <w:jc w:val="both"/>
        <w:rPr>
          <w:bCs/>
        </w:rPr>
      </w:pPr>
      <w:r w:rsidRPr="00DB34AF">
        <w:rPr>
          <w:bCs/>
        </w:rPr>
        <w:t xml:space="preserve">hiermit teilen wir Ihnen mit, dass die Forstbetriebsgemeinschaft Elbeholz für die Vermarktungssaison 2026/2027 </w:t>
      </w:r>
      <w:r w:rsidRPr="009F5DF8">
        <w:rPr>
          <w:bCs/>
        </w:rPr>
        <w:t>insgesamt rund 1</w:t>
      </w:r>
      <w:r w:rsidR="00404C80" w:rsidRPr="009F5DF8">
        <w:rPr>
          <w:bCs/>
        </w:rPr>
        <w:t>70</w:t>
      </w:r>
      <w:r w:rsidRPr="009F5DF8">
        <w:rPr>
          <w:bCs/>
        </w:rPr>
        <w:t>.</w:t>
      </w:r>
      <w:r w:rsidR="00404C80" w:rsidRPr="009F5DF8">
        <w:rPr>
          <w:bCs/>
        </w:rPr>
        <w:t>431</w:t>
      </w:r>
      <w:r w:rsidRPr="009F5DF8">
        <w:rPr>
          <w:bCs/>
        </w:rPr>
        <w:t xml:space="preserve"> Fm Rundholz ausschreibt. Der Nadelholzanteil beträgt ca. 1</w:t>
      </w:r>
      <w:r w:rsidR="009F5DF8" w:rsidRPr="009F5DF8">
        <w:rPr>
          <w:bCs/>
        </w:rPr>
        <w:t>61.332</w:t>
      </w:r>
      <w:r w:rsidRPr="009F5DF8">
        <w:rPr>
          <w:bCs/>
        </w:rPr>
        <w:t>Fm, davon entfallen 7</w:t>
      </w:r>
      <w:r w:rsidR="009F5DF8" w:rsidRPr="009F5DF8">
        <w:rPr>
          <w:bCs/>
        </w:rPr>
        <w:t>0</w:t>
      </w:r>
      <w:r w:rsidRPr="009F5DF8">
        <w:rPr>
          <w:bCs/>
        </w:rPr>
        <w:t xml:space="preserve"> % auf sägefähige Sortimente und rund </w:t>
      </w:r>
      <w:r w:rsidR="009F5DF8" w:rsidRPr="009F5DF8">
        <w:rPr>
          <w:bCs/>
        </w:rPr>
        <w:t>30</w:t>
      </w:r>
      <w:r w:rsidRPr="009F5DF8">
        <w:rPr>
          <w:bCs/>
        </w:rPr>
        <w:t xml:space="preserve"> % auf Nadel-Industrieholzsortimente.</w:t>
      </w:r>
    </w:p>
    <w:p w14:paraId="65BC254B" w14:textId="77777777" w:rsidR="00DB34AF" w:rsidRPr="00DB34AF" w:rsidRDefault="00DB34AF" w:rsidP="00DB34AF">
      <w:pPr>
        <w:jc w:val="both"/>
        <w:rPr>
          <w:bCs/>
        </w:rPr>
      </w:pPr>
    </w:p>
    <w:p w14:paraId="7DEFA095" w14:textId="77777777" w:rsidR="00DB34AF" w:rsidRPr="00DB34AF" w:rsidRDefault="00DB34AF" w:rsidP="00DB34AF">
      <w:pPr>
        <w:jc w:val="both"/>
        <w:rPr>
          <w:bCs/>
        </w:rPr>
      </w:pPr>
      <w:r w:rsidRPr="00DB34AF">
        <w:rPr>
          <w:bCs/>
        </w:rPr>
        <w:t xml:space="preserve">Wie in den Vorjahren haben wir die Gesamtvermarktungsmenge für Sie nach regionalen Vermarktungszentren untergliedert. Die Übersicht finden Sie unter </w:t>
      </w:r>
    </w:p>
    <w:p w14:paraId="49490E1B" w14:textId="77777777" w:rsidR="00DB34AF" w:rsidRDefault="00DB34AF" w:rsidP="00DB34AF">
      <w:pPr>
        <w:jc w:val="both"/>
        <w:rPr>
          <w:bCs/>
        </w:rPr>
      </w:pPr>
    </w:p>
    <w:p w14:paraId="6CF07B5F" w14:textId="16DA21A2" w:rsidR="00DB34AF" w:rsidRPr="00DB34AF" w:rsidRDefault="00DB34AF" w:rsidP="00DB34AF">
      <w:pPr>
        <w:jc w:val="both"/>
        <w:rPr>
          <w:b/>
          <w:color w:val="385623" w:themeColor="accent6" w:themeShade="80"/>
        </w:rPr>
      </w:pPr>
      <w:r w:rsidRPr="00DB34AF">
        <w:rPr>
          <w:b/>
          <w:color w:val="385623" w:themeColor="accent6" w:themeShade="80"/>
        </w:rPr>
        <w:t>www.elbeholz.net</w:t>
      </w:r>
    </w:p>
    <w:p w14:paraId="4A031A25" w14:textId="77777777" w:rsidR="00DB34AF" w:rsidRDefault="00DB34AF" w:rsidP="00DB34AF">
      <w:pPr>
        <w:jc w:val="both"/>
        <w:rPr>
          <w:bCs/>
        </w:rPr>
      </w:pPr>
    </w:p>
    <w:p w14:paraId="60B9E678" w14:textId="29FC2ACF" w:rsidR="00DB34AF" w:rsidRPr="00DB34AF" w:rsidRDefault="00DB34AF" w:rsidP="00DB34AF">
      <w:pPr>
        <w:jc w:val="both"/>
        <w:rPr>
          <w:bCs/>
        </w:rPr>
      </w:pPr>
      <w:r w:rsidRPr="00DB34AF">
        <w:rPr>
          <w:bCs/>
        </w:rPr>
        <w:t xml:space="preserve">Über die Schaltfläche „Holzvermarktung" und anschließend „Vermarktungsportal 26/27" gelangen Sie zu den Ausschreibungsmengen der einzelnen Vermarktungszentren. Alternativ nutzen Sie den Direktlink: </w:t>
      </w:r>
    </w:p>
    <w:p w14:paraId="32A57163" w14:textId="77777777" w:rsidR="00DB34AF" w:rsidRDefault="00DB34AF" w:rsidP="00DB34AF">
      <w:pPr>
        <w:jc w:val="both"/>
        <w:rPr>
          <w:bCs/>
        </w:rPr>
      </w:pPr>
    </w:p>
    <w:p w14:paraId="56CB6647" w14:textId="11A99AD4" w:rsidR="00DB34AF" w:rsidRPr="00DB34AF" w:rsidRDefault="00DB34AF" w:rsidP="00DB34AF">
      <w:pPr>
        <w:jc w:val="both"/>
        <w:rPr>
          <w:b/>
          <w:color w:val="385623" w:themeColor="accent6" w:themeShade="80"/>
        </w:rPr>
      </w:pPr>
      <w:r w:rsidRPr="00DB34AF">
        <w:rPr>
          <w:b/>
          <w:color w:val="385623" w:themeColor="accent6" w:themeShade="80"/>
        </w:rPr>
        <w:t>www.elbeholz.net/vermarktungsportal26</w:t>
      </w:r>
    </w:p>
    <w:p w14:paraId="541FA615" w14:textId="77777777" w:rsidR="00DB34AF" w:rsidRPr="00DB34AF" w:rsidRDefault="00DB34AF" w:rsidP="00DB34AF">
      <w:pPr>
        <w:jc w:val="both"/>
        <w:rPr>
          <w:bCs/>
        </w:rPr>
      </w:pPr>
    </w:p>
    <w:p w14:paraId="5D3349DF" w14:textId="77777777" w:rsidR="00DB34AF" w:rsidRPr="00DB34AF" w:rsidRDefault="00DB34AF" w:rsidP="00DB34AF">
      <w:pPr>
        <w:jc w:val="both"/>
        <w:rPr>
          <w:bCs/>
        </w:rPr>
      </w:pPr>
      <w:r w:rsidRPr="00DB34AF">
        <w:rPr>
          <w:bCs/>
        </w:rPr>
        <w:t>Für die Absprache von Besichtigungsterminen wenden Sie sich bitte direkt an den Waldeigentümer oder seinen betreuenden Förster. Die Kontaktdaten entnehmen Sie der beigefügten Liste der Ansprechpartner. Bei allgemeinen Fragen zur Ausschreibung stehe ich Ihnen gerne telefonisch oder per E-Mail zur Verfügung.</w:t>
      </w:r>
    </w:p>
    <w:p w14:paraId="13A5CC7A" w14:textId="77777777" w:rsidR="00DB34AF" w:rsidRPr="00DB34AF" w:rsidRDefault="00DB34AF" w:rsidP="00DB34AF">
      <w:pPr>
        <w:jc w:val="both"/>
        <w:rPr>
          <w:bCs/>
        </w:rPr>
      </w:pPr>
    </w:p>
    <w:p w14:paraId="2C19FFB1" w14:textId="77777777" w:rsidR="00DB34AF" w:rsidRDefault="00DB34AF" w:rsidP="00DB34AF">
      <w:pPr>
        <w:jc w:val="both"/>
        <w:rPr>
          <w:bCs/>
        </w:rPr>
      </w:pPr>
      <w:r w:rsidRPr="00DB34AF">
        <w:rPr>
          <w:bCs/>
        </w:rPr>
        <w:t xml:space="preserve">Angebotsfrist: Ihre Angebote senden Sie bitte per E-Mail an </w:t>
      </w:r>
    </w:p>
    <w:p w14:paraId="5F7819D9" w14:textId="67926DB0" w:rsidR="00DB34AF" w:rsidRPr="00883685" w:rsidRDefault="00000000" w:rsidP="00DB34AF">
      <w:pPr>
        <w:jc w:val="both"/>
        <w:rPr>
          <w:bCs/>
          <w:color w:val="385623" w:themeColor="accent6" w:themeShade="80"/>
        </w:rPr>
      </w:pPr>
      <w:hyperlink r:id="rId11" w:history="1">
        <w:r w:rsidR="00DB34AF" w:rsidRPr="00883685">
          <w:rPr>
            <w:rStyle w:val="Hyperlink"/>
            <w:bCs/>
            <w:color w:val="385623" w:themeColor="accent6" w:themeShade="80"/>
          </w:rPr>
          <w:t>m.schoenfeld-simon@elbeholz.de</w:t>
        </w:r>
      </w:hyperlink>
      <w:r w:rsidR="00DB34AF" w:rsidRPr="00883685">
        <w:rPr>
          <w:bCs/>
          <w:color w:val="385623" w:themeColor="accent6" w:themeShade="80"/>
        </w:rPr>
        <w:t xml:space="preserve"> </w:t>
      </w:r>
    </w:p>
    <w:p w14:paraId="0FEB4D6F" w14:textId="77777777" w:rsidR="00DB34AF" w:rsidRDefault="00DB34AF" w:rsidP="00DB34AF">
      <w:pPr>
        <w:jc w:val="both"/>
        <w:rPr>
          <w:bCs/>
        </w:rPr>
      </w:pPr>
    </w:p>
    <w:p w14:paraId="7C430689" w14:textId="18395FB8" w:rsidR="00DB34AF" w:rsidRPr="00DB34AF" w:rsidRDefault="00DB34AF" w:rsidP="00DB34AF">
      <w:pPr>
        <w:jc w:val="center"/>
        <w:rPr>
          <w:b/>
        </w:rPr>
      </w:pPr>
      <w:r w:rsidRPr="00C94A44">
        <w:rPr>
          <w:b/>
        </w:rPr>
        <w:t xml:space="preserve">– Eingangsfrist: </w:t>
      </w:r>
      <w:r w:rsidR="00C94A44" w:rsidRPr="00C94A44">
        <w:rPr>
          <w:b/>
        </w:rPr>
        <w:t>20</w:t>
      </w:r>
      <w:r w:rsidRPr="00C94A44">
        <w:rPr>
          <w:b/>
        </w:rPr>
        <w:t>.1</w:t>
      </w:r>
      <w:r w:rsidR="00C94A44" w:rsidRPr="00C94A44">
        <w:rPr>
          <w:b/>
        </w:rPr>
        <w:t>1</w:t>
      </w:r>
      <w:r w:rsidRPr="00C94A44">
        <w:rPr>
          <w:b/>
        </w:rPr>
        <w:t>.202</w:t>
      </w:r>
      <w:r w:rsidR="00C94A44" w:rsidRPr="00C94A44">
        <w:rPr>
          <w:b/>
        </w:rPr>
        <w:t>6</w:t>
      </w:r>
      <w:r w:rsidRPr="00C94A44">
        <w:rPr>
          <w:b/>
        </w:rPr>
        <w:t>, 12:00 Uhr.</w:t>
      </w:r>
    </w:p>
    <w:p w14:paraId="0BC59E4F" w14:textId="77777777" w:rsidR="00DB34AF" w:rsidRDefault="00DB34AF" w:rsidP="00DB34AF">
      <w:pPr>
        <w:jc w:val="both"/>
        <w:rPr>
          <w:bCs/>
        </w:rPr>
      </w:pPr>
    </w:p>
    <w:p w14:paraId="5AA21D57" w14:textId="68B891FE" w:rsidR="00DB34AF" w:rsidRPr="00DB34AF" w:rsidRDefault="00DB34AF" w:rsidP="00DB34AF">
      <w:pPr>
        <w:jc w:val="both"/>
        <w:rPr>
          <w:bCs/>
        </w:rPr>
      </w:pPr>
      <w:r w:rsidRPr="00DB34AF">
        <w:rPr>
          <w:bCs/>
        </w:rPr>
        <w:t>Später eingehende Angebote können wir nicht berücksichtigen.</w:t>
      </w:r>
    </w:p>
    <w:p w14:paraId="184C7537" w14:textId="77777777" w:rsidR="00DB34AF" w:rsidRPr="00DB34AF" w:rsidRDefault="00DB34AF" w:rsidP="00DB34AF">
      <w:pPr>
        <w:jc w:val="both"/>
        <w:rPr>
          <w:bCs/>
        </w:rPr>
      </w:pPr>
    </w:p>
    <w:p w14:paraId="149CEAA3" w14:textId="77777777" w:rsidR="00DB34AF" w:rsidRDefault="00DB34AF" w:rsidP="00DB34AF">
      <w:pPr>
        <w:jc w:val="both"/>
        <w:rPr>
          <w:bCs/>
        </w:rPr>
      </w:pPr>
    </w:p>
    <w:p w14:paraId="17513DE0" w14:textId="77777777" w:rsidR="00DB34AF" w:rsidRDefault="00DB34AF" w:rsidP="00DB34AF">
      <w:pPr>
        <w:jc w:val="both"/>
        <w:rPr>
          <w:bCs/>
        </w:rPr>
      </w:pPr>
    </w:p>
    <w:p w14:paraId="24285E68" w14:textId="77777777" w:rsidR="00DB34AF" w:rsidRDefault="00DB34AF" w:rsidP="00DB34AF">
      <w:pPr>
        <w:jc w:val="both"/>
        <w:rPr>
          <w:bCs/>
        </w:rPr>
      </w:pPr>
    </w:p>
    <w:p w14:paraId="7ABE0379" w14:textId="77777777" w:rsidR="00DB34AF" w:rsidRDefault="00DB34AF" w:rsidP="00DB34AF">
      <w:pPr>
        <w:jc w:val="both"/>
        <w:rPr>
          <w:bCs/>
        </w:rPr>
      </w:pPr>
    </w:p>
    <w:p w14:paraId="770F8012" w14:textId="77777777" w:rsidR="00DB34AF" w:rsidRDefault="00DB34AF" w:rsidP="00DB34AF">
      <w:pPr>
        <w:jc w:val="both"/>
        <w:rPr>
          <w:bCs/>
        </w:rPr>
      </w:pPr>
    </w:p>
    <w:p w14:paraId="483973F4" w14:textId="44B28AB4" w:rsidR="00DB34AF" w:rsidRPr="00DB34AF" w:rsidRDefault="00DB34AF" w:rsidP="00DB34AF">
      <w:pPr>
        <w:jc w:val="both"/>
        <w:rPr>
          <w:bCs/>
        </w:rPr>
      </w:pPr>
      <w:r w:rsidRPr="00883685">
        <w:rPr>
          <w:b/>
        </w:rPr>
        <w:lastRenderedPageBreak/>
        <w:t xml:space="preserve">Wir freuen uns, wenn Sie einen </w:t>
      </w:r>
      <w:r w:rsidR="00160BBC">
        <w:rPr>
          <w:b/>
        </w:rPr>
        <w:t>Dur</w:t>
      </w:r>
      <w:r w:rsidR="005131C7">
        <w:rPr>
          <w:b/>
        </w:rPr>
        <w:t>ch</w:t>
      </w:r>
      <w:r w:rsidR="00160BBC">
        <w:rPr>
          <w:b/>
        </w:rPr>
        <w:t>schnitts</w:t>
      </w:r>
      <w:r w:rsidRPr="00883685">
        <w:rPr>
          <w:b/>
        </w:rPr>
        <w:t>preis je Festmeter über alle Sortimente abgeben.</w:t>
      </w:r>
      <w:r w:rsidRPr="00DB34AF">
        <w:rPr>
          <w:bCs/>
        </w:rPr>
        <w:t xml:space="preserve"> </w:t>
      </w:r>
      <w:bookmarkStart w:id="0" w:name="_Hlk243383138"/>
      <w:r w:rsidRPr="00DB34AF">
        <w:rPr>
          <w:bCs/>
        </w:rPr>
        <w:t>Selbstverständlich berücksichtigen wir auch Gebote mit Sortimentspreisen</w:t>
      </w:r>
      <w:bookmarkEnd w:id="0"/>
      <w:r w:rsidRPr="00DB34AF">
        <w:rPr>
          <w:bCs/>
        </w:rPr>
        <w:t>.</w:t>
      </w:r>
    </w:p>
    <w:p w14:paraId="349128E1" w14:textId="77777777" w:rsidR="00DB34AF" w:rsidRDefault="00DB34AF" w:rsidP="00DB34AF">
      <w:pPr>
        <w:jc w:val="both"/>
        <w:rPr>
          <w:bCs/>
        </w:rPr>
      </w:pPr>
    </w:p>
    <w:p w14:paraId="403B118D" w14:textId="125A9D12" w:rsidR="00DB34AF" w:rsidRPr="00DB34AF" w:rsidRDefault="00883685" w:rsidP="00DB34AF">
      <w:pPr>
        <w:jc w:val="both"/>
        <w:rPr>
          <w:b/>
        </w:rPr>
      </w:pPr>
      <w:r>
        <w:rPr>
          <w:b/>
        </w:rPr>
        <w:t xml:space="preserve">Bitte berücksichtigen Sie bei Ihrer Gebotsabgabe unsere Bedingungen zur </w:t>
      </w:r>
      <w:r w:rsidR="00DB34AF" w:rsidRPr="00DB34AF">
        <w:rPr>
          <w:b/>
        </w:rPr>
        <w:t>Vergütung und Vermessung:</w:t>
      </w:r>
    </w:p>
    <w:p w14:paraId="351D23F1" w14:textId="77777777" w:rsidR="00DB34AF" w:rsidRPr="00DB34AF" w:rsidRDefault="00DB34AF" w:rsidP="00DB34AF">
      <w:pPr>
        <w:jc w:val="both"/>
        <w:rPr>
          <w:bCs/>
        </w:rPr>
      </w:pPr>
    </w:p>
    <w:p w14:paraId="39F8A699" w14:textId="7F6B2EAC" w:rsidR="00DB34AF" w:rsidRPr="00DB34AF" w:rsidRDefault="00DB34AF" w:rsidP="00DB34AF">
      <w:pPr>
        <w:pStyle w:val="Listenabsatz"/>
        <w:numPr>
          <w:ilvl w:val="0"/>
          <w:numId w:val="9"/>
        </w:numPr>
        <w:jc w:val="both"/>
        <w:rPr>
          <w:bCs/>
        </w:rPr>
      </w:pPr>
      <w:r>
        <w:rPr>
          <w:bCs/>
        </w:rPr>
        <w:t>Es wird</w:t>
      </w:r>
      <w:r w:rsidRPr="00DB34AF">
        <w:rPr>
          <w:bCs/>
        </w:rPr>
        <w:t xml:space="preserve"> kein Rüttelmaß auf </w:t>
      </w:r>
      <w:proofErr w:type="spellStart"/>
      <w:r w:rsidRPr="00DB34AF">
        <w:rPr>
          <w:bCs/>
        </w:rPr>
        <w:t>Sägeholz</w:t>
      </w:r>
      <w:proofErr w:type="spellEnd"/>
      <w:r w:rsidRPr="00DB34AF">
        <w:rPr>
          <w:bCs/>
        </w:rPr>
        <w:t xml:space="preserve"> (Abschnitte und Palette) </w:t>
      </w:r>
      <w:r>
        <w:rPr>
          <w:bCs/>
        </w:rPr>
        <w:t xml:space="preserve">gewährt </w:t>
      </w:r>
    </w:p>
    <w:p w14:paraId="131C1174" w14:textId="61CFD7FD" w:rsidR="00DB34AF" w:rsidRDefault="00DB34AF" w:rsidP="00DB34AF">
      <w:pPr>
        <w:pStyle w:val="Listenabsatz"/>
        <w:numPr>
          <w:ilvl w:val="0"/>
          <w:numId w:val="9"/>
        </w:numPr>
        <w:jc w:val="both"/>
        <w:rPr>
          <w:bCs/>
        </w:rPr>
      </w:pPr>
      <w:r>
        <w:rPr>
          <w:bCs/>
        </w:rPr>
        <w:t xml:space="preserve">Bei </w:t>
      </w:r>
      <w:r w:rsidRPr="00DB34AF">
        <w:rPr>
          <w:bCs/>
        </w:rPr>
        <w:t xml:space="preserve">Industrieholzsortimenten, die im Sektionsraummaß </w:t>
      </w:r>
      <w:proofErr w:type="spellStart"/>
      <w:r w:rsidRPr="00DB34AF">
        <w:rPr>
          <w:bCs/>
        </w:rPr>
        <w:t>aufgemessen</w:t>
      </w:r>
      <w:proofErr w:type="spellEnd"/>
      <w:r w:rsidRPr="00DB34AF">
        <w:rPr>
          <w:bCs/>
        </w:rPr>
        <w:t xml:space="preserve"> werden, wird ein pauschaler Rüttelmaßabzug von 4 % akzeptiert</w:t>
      </w:r>
    </w:p>
    <w:p w14:paraId="53DDF6BA" w14:textId="1109738E" w:rsidR="00DB34AF" w:rsidRPr="00DB34AF" w:rsidRDefault="00DB34AF" w:rsidP="00DB34AF">
      <w:pPr>
        <w:pStyle w:val="Listenabsatz"/>
        <w:numPr>
          <w:ilvl w:val="0"/>
          <w:numId w:val="9"/>
        </w:numPr>
        <w:rPr>
          <w:bCs/>
        </w:rPr>
      </w:pPr>
      <w:r>
        <w:rPr>
          <w:bCs/>
        </w:rPr>
        <w:t xml:space="preserve">Es wird </w:t>
      </w:r>
      <w:r w:rsidRPr="00DB34AF">
        <w:rPr>
          <w:bCs/>
        </w:rPr>
        <w:t>kein Skonto gewährt</w:t>
      </w:r>
    </w:p>
    <w:p w14:paraId="36D648C3" w14:textId="260FBBE1" w:rsidR="00DB34AF" w:rsidRPr="00A46641" w:rsidRDefault="00DB34AF" w:rsidP="00A46641">
      <w:pPr>
        <w:pStyle w:val="Listenabsatz"/>
        <w:numPr>
          <w:ilvl w:val="0"/>
          <w:numId w:val="9"/>
        </w:numPr>
        <w:jc w:val="both"/>
        <w:rPr>
          <w:bCs/>
        </w:rPr>
      </w:pPr>
      <w:r w:rsidRPr="00DB34AF">
        <w:rPr>
          <w:bCs/>
        </w:rPr>
        <w:t xml:space="preserve">Die Entscheidung, ob das verkaufte Holz mittels fotooptischer Vermessung (nach </w:t>
      </w:r>
      <w:proofErr w:type="spellStart"/>
      <w:r w:rsidRPr="00DB34AF">
        <w:rPr>
          <w:bCs/>
        </w:rPr>
        <w:t>sScale</w:t>
      </w:r>
      <w:proofErr w:type="spellEnd"/>
      <w:r w:rsidRPr="00DB34AF">
        <w:rPr>
          <w:bCs/>
        </w:rPr>
        <w:t xml:space="preserve">) vermessen wird, obliegt dem Verkäufer. Er organisiert die Vermessung und trägt die Kosten. </w:t>
      </w:r>
      <w:r w:rsidR="00A46641" w:rsidRPr="00A46641">
        <w:rPr>
          <w:bCs/>
        </w:rPr>
        <w:t>Abzurechnendes Verkaufsvolumen ist das je Polter fotooptisch ermittelte Volumen in Festmetern ohne Rinde</w:t>
      </w:r>
      <w:r w:rsidR="00A46641" w:rsidRPr="00A46641">
        <w:rPr>
          <w:bCs/>
        </w:rPr>
        <w:t xml:space="preserve"> </w:t>
      </w:r>
      <w:r w:rsidR="00A46641" w:rsidRPr="00A46641">
        <w:rPr>
          <w:bCs/>
        </w:rPr>
        <w:t>(</w:t>
      </w:r>
      <w:r w:rsidR="00A46641" w:rsidRPr="00A46641">
        <w:rPr>
          <w:bCs/>
        </w:rPr>
        <w:t xml:space="preserve">fotooptische Vermessung nach </w:t>
      </w:r>
      <w:proofErr w:type="spellStart"/>
      <w:r w:rsidR="00A46641" w:rsidRPr="00A46641">
        <w:rPr>
          <w:bCs/>
        </w:rPr>
        <w:t>sScale</w:t>
      </w:r>
      <w:proofErr w:type="spellEnd"/>
      <w:r w:rsidR="00A46641" w:rsidRPr="00A46641">
        <w:rPr>
          <w:bCs/>
        </w:rPr>
        <w:t>). Die Umrechnung vom Raummaß in Festmeter erfolgt ausschließlich über die je Polter gemessene Polterdichte</w:t>
      </w:r>
      <w:r w:rsidR="00A46641" w:rsidRPr="00A46641">
        <w:rPr>
          <w:bCs/>
        </w:rPr>
        <w:t>. P</w:t>
      </w:r>
      <w:r w:rsidR="00A46641" w:rsidRPr="00A46641">
        <w:rPr>
          <w:bCs/>
        </w:rPr>
        <w:t xml:space="preserve">auschale Umrechnungsfaktoren sowie ein pauschaler Rüttelmaßabzug finden </w:t>
      </w:r>
      <w:r w:rsidR="00A46641" w:rsidRPr="00A46641">
        <w:rPr>
          <w:bCs/>
        </w:rPr>
        <w:t xml:space="preserve">bei der fotooptischen Vermessung </w:t>
      </w:r>
      <w:r w:rsidR="00A46641" w:rsidRPr="00A46641">
        <w:rPr>
          <w:bCs/>
        </w:rPr>
        <w:t>keine Anwendung</w:t>
      </w:r>
      <w:r w:rsidR="00A46641" w:rsidRPr="00A46641">
        <w:rPr>
          <w:bCs/>
        </w:rPr>
        <w:t xml:space="preserve">. </w:t>
      </w:r>
      <w:r w:rsidRPr="00A46641">
        <w:rPr>
          <w:bCs/>
        </w:rPr>
        <w:t>Dies gilt für alle abzurechnenden Holzarten und Sortimente</w:t>
      </w:r>
    </w:p>
    <w:p w14:paraId="06C64436" w14:textId="77777777" w:rsidR="00DB34AF" w:rsidRDefault="00DB34AF" w:rsidP="00DB34AF">
      <w:pPr>
        <w:jc w:val="both"/>
        <w:rPr>
          <w:bCs/>
        </w:rPr>
      </w:pPr>
    </w:p>
    <w:p w14:paraId="55B22E77" w14:textId="0AD41F6D" w:rsidR="00DB34AF" w:rsidRPr="00DB34AF" w:rsidRDefault="00DB34AF" w:rsidP="00DB34AF">
      <w:pPr>
        <w:jc w:val="both"/>
        <w:rPr>
          <w:b/>
        </w:rPr>
      </w:pPr>
      <w:r w:rsidRPr="00DB34AF">
        <w:rPr>
          <w:b/>
        </w:rPr>
        <w:t>Gegenstand der Ausschreibung:</w:t>
      </w:r>
    </w:p>
    <w:p w14:paraId="2FAD6BF7" w14:textId="77777777" w:rsidR="00DB34AF" w:rsidRPr="00DB34AF" w:rsidRDefault="00DB34AF" w:rsidP="00DB34AF">
      <w:pPr>
        <w:jc w:val="both"/>
        <w:rPr>
          <w:bCs/>
        </w:rPr>
      </w:pPr>
    </w:p>
    <w:p w14:paraId="2B13A951" w14:textId="4B16992E" w:rsidR="00DB34AF" w:rsidRPr="00883685" w:rsidRDefault="00DB34AF" w:rsidP="00883685">
      <w:pPr>
        <w:pStyle w:val="Listenabsatz"/>
        <w:numPr>
          <w:ilvl w:val="0"/>
          <w:numId w:val="10"/>
        </w:numPr>
        <w:jc w:val="both"/>
        <w:rPr>
          <w:bCs/>
        </w:rPr>
      </w:pPr>
      <w:r w:rsidRPr="00883685">
        <w:rPr>
          <w:bCs/>
        </w:rPr>
        <w:t>Aus</w:t>
      </w:r>
      <w:r w:rsidR="00883685" w:rsidRPr="00883685">
        <w:rPr>
          <w:bCs/>
        </w:rPr>
        <w:t>geschrieben werden ü</w:t>
      </w:r>
      <w:r w:rsidRPr="00883685">
        <w:rPr>
          <w:bCs/>
        </w:rPr>
        <w:t>berwiegend stehende Bestände (Frischholz), mit höchstens 10 % Kalamitätsholz, das nach Vertragsschluss auf den angebotenen Flächen anfällt.</w:t>
      </w:r>
    </w:p>
    <w:p w14:paraId="2C533FF3" w14:textId="3EA7FD60" w:rsidR="00DB34AF" w:rsidRPr="00883685" w:rsidRDefault="00DB34AF" w:rsidP="00883685">
      <w:pPr>
        <w:pStyle w:val="Listenabsatz"/>
        <w:numPr>
          <w:ilvl w:val="0"/>
          <w:numId w:val="10"/>
        </w:numPr>
        <w:jc w:val="both"/>
        <w:rPr>
          <w:bCs/>
        </w:rPr>
      </w:pPr>
      <w:r w:rsidRPr="00883685">
        <w:rPr>
          <w:bCs/>
        </w:rPr>
        <w:t xml:space="preserve">Gegebenenfalls aufzuarbeitendes Kalamitätsholz ist in den Ausschreibungsunterlagen entsprechend gekennzeichnet – ebenso </w:t>
      </w:r>
      <w:proofErr w:type="spellStart"/>
      <w:r w:rsidRPr="00883685">
        <w:rPr>
          <w:bCs/>
        </w:rPr>
        <w:t>Erstdurchforstungen</w:t>
      </w:r>
      <w:proofErr w:type="spellEnd"/>
    </w:p>
    <w:p w14:paraId="192D2691" w14:textId="4DB0124F" w:rsidR="00883685" w:rsidRDefault="00DB34AF" w:rsidP="00883685">
      <w:pPr>
        <w:pStyle w:val="Listenabsatz"/>
        <w:numPr>
          <w:ilvl w:val="0"/>
          <w:numId w:val="10"/>
        </w:numPr>
        <w:jc w:val="both"/>
        <w:rPr>
          <w:bCs/>
        </w:rPr>
      </w:pPr>
      <w:r w:rsidRPr="00883685">
        <w:rPr>
          <w:bCs/>
        </w:rPr>
        <w:t xml:space="preserve">Kalamitätsholzhiebe und </w:t>
      </w:r>
      <w:proofErr w:type="spellStart"/>
      <w:r w:rsidRPr="00883685">
        <w:rPr>
          <w:bCs/>
        </w:rPr>
        <w:t>Erstdurchforstungen</w:t>
      </w:r>
      <w:proofErr w:type="spellEnd"/>
      <w:r w:rsidRPr="00883685">
        <w:rPr>
          <w:bCs/>
        </w:rPr>
        <w:t xml:space="preserve"> können von Ihnen gesondert bepreist werden. Diese Hiebe werden jedoch nicht aus einem Los eines Vermarktungszentrums herausgenommen </w:t>
      </w:r>
    </w:p>
    <w:p w14:paraId="10C9179C" w14:textId="2649E85D" w:rsidR="00DB34AF" w:rsidRDefault="00DB34AF" w:rsidP="00883685">
      <w:pPr>
        <w:pStyle w:val="Listenabsatz"/>
        <w:numPr>
          <w:ilvl w:val="0"/>
          <w:numId w:val="10"/>
        </w:numPr>
        <w:jc w:val="both"/>
        <w:rPr>
          <w:bCs/>
        </w:rPr>
      </w:pPr>
      <w:r w:rsidRPr="00883685">
        <w:rPr>
          <w:bCs/>
        </w:rPr>
        <w:t>Die Anbieter bemühen sich, auf die zeitlichen Ablaufwünsche der Bieter einzugehen</w:t>
      </w:r>
    </w:p>
    <w:p w14:paraId="7C63FBAB" w14:textId="6FEBAAFB" w:rsidR="00D76698" w:rsidRDefault="00D76698" w:rsidP="00D76698">
      <w:pPr>
        <w:jc w:val="both"/>
        <w:rPr>
          <w:bCs/>
        </w:rPr>
      </w:pPr>
    </w:p>
    <w:p w14:paraId="3F0B57F8" w14:textId="0BF603CB" w:rsidR="00D76698" w:rsidRPr="00D76698" w:rsidRDefault="00D76698" w:rsidP="00D76698">
      <w:pPr>
        <w:jc w:val="both"/>
        <w:rPr>
          <w:bCs/>
        </w:rPr>
      </w:pPr>
      <w:r w:rsidRPr="00D76698">
        <w:rPr>
          <w:bCs/>
        </w:rPr>
        <w:t xml:space="preserve">Die in der Liste </w:t>
      </w:r>
      <w:r>
        <w:rPr>
          <w:bCs/>
        </w:rPr>
        <w:t xml:space="preserve">der Ansprechpartner </w:t>
      </w:r>
      <w:r w:rsidRPr="00D76698">
        <w:rPr>
          <w:bCs/>
        </w:rPr>
        <w:t>rot hinterlegten Forstbetriebe bieten ihre Einschlagsmenge frei Wald</w:t>
      </w:r>
      <w:r>
        <w:rPr>
          <w:bCs/>
        </w:rPr>
        <w:t>weg</w:t>
      </w:r>
      <w:r w:rsidRPr="00D76698">
        <w:rPr>
          <w:bCs/>
        </w:rPr>
        <w:t xml:space="preserve"> an. D</w:t>
      </w:r>
      <w:r>
        <w:rPr>
          <w:bCs/>
        </w:rPr>
        <w:t xml:space="preserve">ie </w:t>
      </w:r>
      <w:r w:rsidRPr="00D76698">
        <w:rPr>
          <w:bCs/>
        </w:rPr>
        <w:t>Sortiment</w:t>
      </w:r>
      <w:r>
        <w:rPr>
          <w:bCs/>
        </w:rPr>
        <w:t xml:space="preserve">e können Sie in Ihrem Gebot selber </w:t>
      </w:r>
      <w:r w:rsidRPr="00D76698">
        <w:rPr>
          <w:bCs/>
        </w:rPr>
        <w:t>bestimm</w:t>
      </w:r>
      <w:r>
        <w:rPr>
          <w:bCs/>
        </w:rPr>
        <w:t>en</w:t>
      </w:r>
      <w:r w:rsidRPr="00D76698">
        <w:rPr>
          <w:bCs/>
        </w:rPr>
        <w:t>.</w:t>
      </w:r>
    </w:p>
    <w:p w14:paraId="0A070C33" w14:textId="77777777" w:rsidR="00883685" w:rsidRDefault="00883685" w:rsidP="00DB34AF">
      <w:pPr>
        <w:jc w:val="both"/>
        <w:rPr>
          <w:bCs/>
        </w:rPr>
      </w:pPr>
    </w:p>
    <w:p w14:paraId="4EA2C7EB" w14:textId="742D5447" w:rsidR="00D63B33" w:rsidRDefault="00DB34AF" w:rsidP="00DB34AF">
      <w:pPr>
        <w:jc w:val="both"/>
        <w:rPr>
          <w:rFonts w:cs="Arial"/>
          <w:color w:val="000000"/>
        </w:rPr>
      </w:pPr>
      <w:r w:rsidRPr="00DB34AF">
        <w:rPr>
          <w:bCs/>
        </w:rPr>
        <w:t>Wir freuen uns auf Ihr Interesse am Holzangebot der Forstbetriebsgemeinschaft Elbeholz. Für Rückfragen stehen wir Ihnen gerne zur Verfügung. Eine Liste der Ansprechpartner vor Ort ist beigefügt.</w:t>
      </w:r>
    </w:p>
    <w:p w14:paraId="6428FF84" w14:textId="10247284" w:rsidR="002C557B" w:rsidRPr="00FB0C47" w:rsidRDefault="002C557B" w:rsidP="00D63B33">
      <w:pPr>
        <w:jc w:val="both"/>
        <w:rPr>
          <w:rFonts w:cs="Arial"/>
          <w:color w:val="000000"/>
        </w:rPr>
      </w:pPr>
      <w:r w:rsidRPr="00FB0C47">
        <w:rPr>
          <w:rFonts w:cs="Arial"/>
          <w:color w:val="000000"/>
        </w:rPr>
        <w:br/>
        <w:t>Mit freundlichen Grüßen</w:t>
      </w:r>
    </w:p>
    <w:p w14:paraId="13DF63F7" w14:textId="77777777" w:rsidR="002C557B" w:rsidRPr="00FB0C47" w:rsidRDefault="002C557B" w:rsidP="00FB0C47">
      <w:pPr>
        <w:jc w:val="both"/>
        <w:rPr>
          <w:rFonts w:cs="Arial"/>
          <w:color w:val="000000"/>
        </w:rPr>
      </w:pPr>
    </w:p>
    <w:p w14:paraId="7C0ABB9D" w14:textId="63A4D563" w:rsidR="002C557B" w:rsidRPr="00FB0C47" w:rsidRDefault="002C557B" w:rsidP="00FB0C47">
      <w:pPr>
        <w:jc w:val="both"/>
        <w:rPr>
          <w:noProof/>
        </w:rPr>
      </w:pPr>
    </w:p>
    <w:p w14:paraId="459B34D8" w14:textId="2338B71D" w:rsidR="00FB0C47" w:rsidRDefault="00FB0C47" w:rsidP="00FB0C47">
      <w:pPr>
        <w:jc w:val="both"/>
        <w:rPr>
          <w:noProof/>
        </w:rPr>
      </w:pPr>
      <w:r w:rsidRPr="00FB0C47">
        <w:rPr>
          <w:noProof/>
        </w:rPr>
        <w:t>Martin Schönfeld-Simon</w:t>
      </w:r>
    </w:p>
    <w:p w14:paraId="210C7100" w14:textId="0581F118" w:rsidR="0079435C" w:rsidRDefault="00CF418E" w:rsidP="00FB0C47">
      <w:pPr>
        <w:jc w:val="both"/>
        <w:rPr>
          <w:lang w:val="it-IT"/>
        </w:rPr>
      </w:pPr>
      <w:proofErr w:type="spellStart"/>
      <w:r w:rsidRPr="00CF418E">
        <w:rPr>
          <w:lang w:val="it-IT"/>
        </w:rPr>
        <w:t>Geschäftsführer</w:t>
      </w:r>
      <w:proofErr w:type="spellEnd"/>
      <w:r>
        <w:rPr>
          <w:lang w:val="it-IT"/>
        </w:rPr>
        <w:t xml:space="preserve"> </w:t>
      </w:r>
      <w:r w:rsidR="00576343">
        <w:rPr>
          <w:lang w:val="it-IT"/>
        </w:rPr>
        <w:t xml:space="preserve">der </w:t>
      </w:r>
      <w:r w:rsidR="00AB44B7" w:rsidRPr="00AB44B7">
        <w:rPr>
          <w:lang w:val="it-IT"/>
        </w:rPr>
        <w:t>FBG Elbeholz</w:t>
      </w:r>
    </w:p>
    <w:p w14:paraId="29F34046" w14:textId="73F583EF" w:rsidR="005116E6" w:rsidRDefault="005116E6" w:rsidP="00FB0C47">
      <w:pPr>
        <w:jc w:val="both"/>
        <w:rPr>
          <w:lang w:val="it-IT"/>
        </w:rPr>
      </w:pPr>
    </w:p>
    <w:p w14:paraId="7557C03F" w14:textId="77777777" w:rsidR="0079435C" w:rsidRPr="00FB0C47" w:rsidRDefault="0079435C" w:rsidP="00FB0C47">
      <w:pPr>
        <w:jc w:val="both"/>
        <w:rPr>
          <w:lang w:val="it-IT"/>
        </w:rPr>
      </w:pPr>
    </w:p>
    <w:p w14:paraId="42773A61" w14:textId="77777777" w:rsidR="0079435C" w:rsidRPr="00FB0C47" w:rsidRDefault="0079435C" w:rsidP="00FB0C47">
      <w:pPr>
        <w:jc w:val="both"/>
        <w:rPr>
          <w:lang w:val="it-IT"/>
        </w:rPr>
      </w:pPr>
    </w:p>
    <w:p w14:paraId="73078110" w14:textId="77777777" w:rsidR="0079435C" w:rsidRPr="00FB0C47" w:rsidRDefault="0079435C" w:rsidP="00FB0C47">
      <w:pPr>
        <w:jc w:val="both"/>
        <w:rPr>
          <w:lang w:val="it-IT"/>
        </w:rPr>
      </w:pPr>
    </w:p>
    <w:p w14:paraId="520D6C3B" w14:textId="77777777" w:rsidR="0079435C" w:rsidRPr="00FB0C47" w:rsidRDefault="0079435C" w:rsidP="00FB0C47">
      <w:pPr>
        <w:jc w:val="both"/>
        <w:rPr>
          <w:b/>
          <w:bCs/>
          <w:lang w:val="it-IT"/>
        </w:rPr>
      </w:pPr>
    </w:p>
    <w:sectPr w:rsidR="0079435C" w:rsidRPr="00FB0C47" w:rsidSect="00B70429">
      <w:headerReference w:type="even" r:id="rId12"/>
      <w:headerReference w:type="default" r:id="rId13"/>
      <w:footerReference w:type="default" r:id="rId14"/>
      <w:headerReference w:type="first" r:id="rId15"/>
      <w:footerReference w:type="first" r:id="rId16"/>
      <w:pgSz w:w="11906" w:h="16838" w:code="9"/>
      <w:pgMar w:top="1701" w:right="851" w:bottom="1843" w:left="1134" w:header="709" w:footer="8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3B346" w14:textId="77777777" w:rsidR="00FF32B0" w:rsidRDefault="00FF32B0">
      <w:r>
        <w:separator/>
      </w:r>
    </w:p>
  </w:endnote>
  <w:endnote w:type="continuationSeparator" w:id="0">
    <w:p w14:paraId="76C7E0D7" w14:textId="77777777" w:rsidR="00FF32B0" w:rsidRDefault="00FF3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4B4D0" w14:textId="77777777" w:rsidR="009878BF" w:rsidRDefault="009878BF">
    <w:pPr>
      <w:pStyle w:val="Fuzeile"/>
      <w:pBdr>
        <w:top w:val="single" w:sz="8" w:space="2" w:color="auto"/>
      </w:pBdr>
      <w:spacing w:after="120"/>
      <w:rPr>
        <w:b/>
        <w:sz w:val="18"/>
        <w:szCs w:val="18"/>
      </w:rPr>
    </w:pPr>
    <w:r>
      <w:rPr>
        <w:b/>
        <w:sz w:val="18"/>
        <w:szCs w:val="18"/>
      </w:rPr>
      <w:t>Forstbetriebsgemeinschaft Elbeholz</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EB54" w14:textId="263C63A8" w:rsidR="009878BF" w:rsidRPr="00283AA7" w:rsidRDefault="00CC04F7" w:rsidP="00EF265A">
    <w:r w:rsidRPr="00EF265A">
      <w:rPr>
        <w:noProof/>
      </w:rPr>
      <mc:AlternateContent>
        <mc:Choice Requires="wps">
          <w:drawing>
            <wp:anchor distT="0" distB="0" distL="114300" distR="114300" simplePos="0" relativeHeight="251664384" behindDoc="0" locked="0" layoutInCell="1" allowOverlap="1" wp14:anchorId="6E14EF18" wp14:editId="4C60DB01">
              <wp:simplePos x="0" y="0"/>
              <wp:positionH relativeFrom="column">
                <wp:posOffset>-539116</wp:posOffset>
              </wp:positionH>
              <wp:positionV relativeFrom="paragraph">
                <wp:posOffset>-414020</wp:posOffset>
              </wp:positionV>
              <wp:extent cx="1990725" cy="1143000"/>
              <wp:effectExtent l="0" t="0" r="0" b="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03A5B" w14:textId="77777777" w:rsidR="00CC04F7" w:rsidRDefault="00CC04F7" w:rsidP="00283AA7">
                          <w:pPr>
                            <w:spacing w:after="40"/>
                            <w:rPr>
                              <w:b/>
                              <w:sz w:val="16"/>
                              <w:szCs w:val="16"/>
                            </w:rPr>
                          </w:pPr>
                          <w:r>
                            <w:rPr>
                              <w:b/>
                              <w:sz w:val="16"/>
                              <w:szCs w:val="16"/>
                            </w:rPr>
                            <w:t>Geschäftsführer</w:t>
                          </w:r>
                          <w:r w:rsidR="005172FE">
                            <w:rPr>
                              <w:b/>
                              <w:sz w:val="16"/>
                              <w:szCs w:val="16"/>
                            </w:rPr>
                            <w:t xml:space="preserve"> der </w:t>
                          </w:r>
                        </w:p>
                        <w:p w14:paraId="7BBBE32D" w14:textId="2D36EAF3" w:rsidR="00283AA7" w:rsidRDefault="005172FE" w:rsidP="00283AA7">
                          <w:pPr>
                            <w:spacing w:after="40"/>
                            <w:rPr>
                              <w:b/>
                              <w:sz w:val="16"/>
                              <w:szCs w:val="16"/>
                            </w:rPr>
                          </w:pPr>
                          <w:r>
                            <w:rPr>
                              <w:b/>
                              <w:sz w:val="16"/>
                              <w:szCs w:val="16"/>
                            </w:rPr>
                            <w:t>FBG Elbeholz:</w:t>
                          </w:r>
                        </w:p>
                        <w:p w14:paraId="72073BD7" w14:textId="77777777" w:rsidR="00283AA7" w:rsidRDefault="005172FE">
                          <w:pPr>
                            <w:rPr>
                              <w:sz w:val="16"/>
                              <w:szCs w:val="16"/>
                            </w:rPr>
                          </w:pPr>
                          <w:r>
                            <w:rPr>
                              <w:sz w:val="16"/>
                              <w:szCs w:val="16"/>
                            </w:rPr>
                            <w:t>Martin Schönfeld-Simon</w:t>
                          </w:r>
                        </w:p>
                        <w:p w14:paraId="1A8FA91C" w14:textId="77777777" w:rsidR="00283AA7" w:rsidRDefault="005172FE">
                          <w:pPr>
                            <w:rPr>
                              <w:bCs/>
                              <w:sz w:val="16"/>
                              <w:szCs w:val="18"/>
                            </w:rPr>
                          </w:pPr>
                          <w:r>
                            <w:rPr>
                              <w:bCs/>
                              <w:sz w:val="16"/>
                              <w:szCs w:val="18"/>
                            </w:rPr>
                            <w:t>Wendeberg 2</w:t>
                          </w:r>
                        </w:p>
                        <w:p w14:paraId="14575058" w14:textId="77777777" w:rsidR="00283AA7" w:rsidRDefault="005172FE" w:rsidP="00283AA7">
                          <w:pPr>
                            <w:spacing w:after="40"/>
                            <w:rPr>
                              <w:bCs/>
                              <w:sz w:val="16"/>
                              <w:szCs w:val="18"/>
                            </w:rPr>
                          </w:pPr>
                          <w:r>
                            <w:rPr>
                              <w:bCs/>
                              <w:sz w:val="16"/>
                              <w:szCs w:val="18"/>
                            </w:rPr>
                            <w:t>14715 Milower Land</w:t>
                          </w:r>
                        </w:p>
                        <w:p w14:paraId="74B20A25" w14:textId="77777777" w:rsidR="00283AA7" w:rsidRDefault="00283AA7" w:rsidP="00283AA7">
                          <w:pPr>
                            <w:tabs>
                              <w:tab w:val="left" w:pos="567"/>
                            </w:tabs>
                            <w:spacing w:after="40"/>
                            <w:rPr>
                              <w:bCs/>
                              <w:sz w:val="16"/>
                              <w:szCs w:val="18"/>
                            </w:rPr>
                          </w:pPr>
                          <w:r>
                            <w:rPr>
                              <w:bCs/>
                              <w:sz w:val="16"/>
                              <w:szCs w:val="18"/>
                            </w:rPr>
                            <w:t>Mobil:</w:t>
                          </w:r>
                          <w:r>
                            <w:rPr>
                              <w:bCs/>
                              <w:sz w:val="16"/>
                              <w:szCs w:val="18"/>
                            </w:rPr>
                            <w:tab/>
                            <w:t>017</w:t>
                          </w:r>
                          <w:r w:rsidR="005172FE">
                            <w:rPr>
                              <w:bCs/>
                              <w:sz w:val="16"/>
                              <w:szCs w:val="18"/>
                            </w:rPr>
                            <w:t>8</w:t>
                          </w:r>
                          <w:r>
                            <w:rPr>
                              <w:bCs/>
                              <w:sz w:val="16"/>
                              <w:szCs w:val="18"/>
                            </w:rPr>
                            <w:t xml:space="preserve"> / </w:t>
                          </w:r>
                          <w:r w:rsidR="005172FE">
                            <w:rPr>
                              <w:bCs/>
                              <w:sz w:val="16"/>
                              <w:szCs w:val="18"/>
                            </w:rPr>
                            <w:t>7699085</w:t>
                          </w:r>
                        </w:p>
                        <w:p w14:paraId="069DC04B" w14:textId="6B2B72DF" w:rsidR="00E05CF1" w:rsidRDefault="00283AA7" w:rsidP="00283AA7">
                          <w:pPr>
                            <w:tabs>
                              <w:tab w:val="left" w:pos="567"/>
                            </w:tabs>
                            <w:rPr>
                              <w:bCs/>
                              <w:sz w:val="16"/>
                              <w:szCs w:val="18"/>
                            </w:rPr>
                          </w:pPr>
                          <w:r>
                            <w:rPr>
                              <w:bCs/>
                              <w:sz w:val="16"/>
                              <w:szCs w:val="18"/>
                            </w:rPr>
                            <w:t>E-Mail:</w:t>
                          </w:r>
                        </w:p>
                        <w:p w14:paraId="6D3C26E6" w14:textId="3192D881" w:rsidR="00283AA7" w:rsidRPr="00283AA7" w:rsidRDefault="00000000" w:rsidP="00283AA7">
                          <w:pPr>
                            <w:tabs>
                              <w:tab w:val="left" w:pos="567"/>
                            </w:tabs>
                            <w:rPr>
                              <w:sz w:val="16"/>
                              <w:szCs w:val="16"/>
                            </w:rPr>
                          </w:pPr>
                          <w:hyperlink r:id="rId1" w:history="1">
                            <w:r w:rsidR="00E05CF1" w:rsidRPr="00F23397">
                              <w:rPr>
                                <w:rStyle w:val="Hyperlink"/>
                                <w:sz w:val="16"/>
                              </w:rPr>
                              <w:t>m.schoenfeld-simon@elbeholz.de</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4EF18" id="_x0000_t202" coordsize="21600,21600" o:spt="202" path="m,l,21600r21600,l21600,xe">
              <v:stroke joinstyle="miter"/>
              <v:path gradientshapeok="t" o:connecttype="rect"/>
            </v:shapetype>
            <v:shape id="Text Box 11" o:spid="_x0000_s1033" type="#_x0000_t202" style="position:absolute;margin-left:-42.45pt;margin-top:-32.6pt;width:156.75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" filled="f" stroked="f">
              <v:textbox>
                <w:txbxContent>
                  <w:p w14:paraId="2EE03A5B" w14:textId="77777777" w:rsidR="00CC04F7" w:rsidRDefault="00CC04F7" w:rsidP="00283AA7">
                    <w:pPr>
                      <w:spacing w:after="40"/>
                      <w:rPr>
                        <w:b/>
                        <w:sz w:val="16"/>
                        <w:szCs w:val="16"/>
                      </w:rPr>
                    </w:pPr>
                    <w:r>
                      <w:rPr>
                        <w:b/>
                        <w:sz w:val="16"/>
                        <w:szCs w:val="16"/>
                      </w:rPr>
                      <w:t>Geschäftsführer</w:t>
                    </w:r>
                    <w:r w:rsidR="005172FE">
                      <w:rPr>
                        <w:b/>
                        <w:sz w:val="16"/>
                        <w:szCs w:val="16"/>
                      </w:rPr>
                      <w:t xml:space="preserve"> der </w:t>
                    </w:r>
                  </w:p>
                  <w:p w14:paraId="7BBBE32D" w14:textId="2D36EAF3" w:rsidR="00283AA7" w:rsidRDefault="005172FE" w:rsidP="00283AA7">
                    <w:pPr>
                      <w:spacing w:after="40"/>
                      <w:rPr>
                        <w:b/>
                        <w:sz w:val="16"/>
                        <w:szCs w:val="16"/>
                      </w:rPr>
                    </w:pPr>
                    <w:r>
                      <w:rPr>
                        <w:b/>
                        <w:sz w:val="16"/>
                        <w:szCs w:val="16"/>
                      </w:rPr>
                      <w:t>FBG Elbeholz:</w:t>
                    </w:r>
                  </w:p>
                  <w:p w14:paraId="72073BD7" w14:textId="77777777" w:rsidR="00283AA7" w:rsidRDefault="005172FE">
                    <w:pPr>
                      <w:rPr>
                        <w:sz w:val="16"/>
                        <w:szCs w:val="16"/>
                      </w:rPr>
                    </w:pPr>
                    <w:r>
                      <w:rPr>
                        <w:sz w:val="16"/>
                        <w:szCs w:val="16"/>
                      </w:rPr>
                      <w:t>Martin Schönfeld-Simon</w:t>
                    </w:r>
                  </w:p>
                  <w:p w14:paraId="1A8FA91C" w14:textId="77777777" w:rsidR="00283AA7" w:rsidRDefault="005172FE">
                    <w:pPr>
                      <w:rPr>
                        <w:bCs/>
                        <w:sz w:val="16"/>
                        <w:szCs w:val="18"/>
                      </w:rPr>
                    </w:pPr>
                    <w:r>
                      <w:rPr>
                        <w:bCs/>
                        <w:sz w:val="16"/>
                        <w:szCs w:val="18"/>
                      </w:rPr>
                      <w:t>Wendeberg 2</w:t>
                    </w:r>
                  </w:p>
                  <w:p w14:paraId="14575058" w14:textId="77777777" w:rsidR="00283AA7" w:rsidRDefault="005172FE" w:rsidP="00283AA7">
                    <w:pPr>
                      <w:spacing w:after="40"/>
                      <w:rPr>
                        <w:bCs/>
                        <w:sz w:val="16"/>
                        <w:szCs w:val="18"/>
                      </w:rPr>
                    </w:pPr>
                    <w:r>
                      <w:rPr>
                        <w:bCs/>
                        <w:sz w:val="16"/>
                        <w:szCs w:val="18"/>
                      </w:rPr>
                      <w:t>14715 Milower Land</w:t>
                    </w:r>
                  </w:p>
                  <w:p w14:paraId="74B20A25" w14:textId="77777777" w:rsidR="00283AA7" w:rsidRDefault="00283AA7" w:rsidP="00283AA7">
                    <w:pPr>
                      <w:tabs>
                        <w:tab w:val="left" w:pos="567"/>
                      </w:tabs>
                      <w:spacing w:after="40"/>
                      <w:rPr>
                        <w:bCs/>
                        <w:sz w:val="16"/>
                        <w:szCs w:val="18"/>
                      </w:rPr>
                    </w:pPr>
                    <w:r>
                      <w:rPr>
                        <w:bCs/>
                        <w:sz w:val="16"/>
                        <w:szCs w:val="18"/>
                      </w:rPr>
                      <w:t>Mobil:</w:t>
                    </w:r>
                    <w:r>
                      <w:rPr>
                        <w:bCs/>
                        <w:sz w:val="16"/>
                        <w:szCs w:val="18"/>
                      </w:rPr>
                      <w:tab/>
                      <w:t>017</w:t>
                    </w:r>
                    <w:r w:rsidR="005172FE">
                      <w:rPr>
                        <w:bCs/>
                        <w:sz w:val="16"/>
                        <w:szCs w:val="18"/>
                      </w:rPr>
                      <w:t>8</w:t>
                    </w:r>
                    <w:r>
                      <w:rPr>
                        <w:bCs/>
                        <w:sz w:val="16"/>
                        <w:szCs w:val="18"/>
                      </w:rPr>
                      <w:t xml:space="preserve"> / </w:t>
                    </w:r>
                    <w:r w:rsidR="005172FE">
                      <w:rPr>
                        <w:bCs/>
                        <w:sz w:val="16"/>
                        <w:szCs w:val="18"/>
                      </w:rPr>
                      <w:t>7699085</w:t>
                    </w:r>
                  </w:p>
                  <w:p w14:paraId="069DC04B" w14:textId="6B2B72DF" w:rsidR="00E05CF1" w:rsidRDefault="00283AA7" w:rsidP="00283AA7">
                    <w:pPr>
                      <w:tabs>
                        <w:tab w:val="left" w:pos="567"/>
                      </w:tabs>
                      <w:rPr>
                        <w:bCs/>
                        <w:sz w:val="16"/>
                        <w:szCs w:val="18"/>
                      </w:rPr>
                    </w:pPr>
                    <w:r>
                      <w:rPr>
                        <w:bCs/>
                        <w:sz w:val="16"/>
                        <w:szCs w:val="18"/>
                      </w:rPr>
                      <w:t>E-Mail:</w:t>
                    </w:r>
                  </w:p>
                  <w:p w14:paraId="6D3C26E6" w14:textId="3192D881" w:rsidR="00283AA7" w:rsidRPr="00283AA7" w:rsidRDefault="00000000" w:rsidP="00283AA7">
                    <w:pPr>
                      <w:tabs>
                        <w:tab w:val="left" w:pos="567"/>
                      </w:tabs>
                      <w:rPr>
                        <w:sz w:val="16"/>
                        <w:szCs w:val="16"/>
                      </w:rPr>
                    </w:pPr>
                    <w:hyperlink r:id="rId2" w:history="1">
                      <w:r w:rsidR="00E05CF1" w:rsidRPr="00F23397">
                        <w:rPr>
                          <w:rStyle w:val="Hyperlink"/>
                          <w:sz w:val="16"/>
                        </w:rPr>
                        <w:t>m.schoenfeld-simon@elbeholz.de</w:t>
                      </w:r>
                    </w:hyperlink>
                  </w:p>
                </w:txbxContent>
              </v:textbox>
            </v:shape>
          </w:pict>
        </mc:Fallback>
      </mc:AlternateContent>
    </w:r>
    <w:r w:rsidR="00641E16">
      <w:rPr>
        <w:noProof/>
      </w:rPr>
      <mc:AlternateContent>
        <mc:Choice Requires="wps">
          <w:drawing>
            <wp:anchor distT="0" distB="0" distL="114300" distR="114300" simplePos="0" relativeHeight="251667456" behindDoc="0" locked="0" layoutInCell="1" allowOverlap="1" wp14:anchorId="6A715827" wp14:editId="167EA441">
              <wp:simplePos x="0" y="0"/>
              <wp:positionH relativeFrom="column">
                <wp:posOffset>1358900</wp:posOffset>
              </wp:positionH>
              <wp:positionV relativeFrom="paragraph">
                <wp:posOffset>-414020</wp:posOffset>
              </wp:positionV>
              <wp:extent cx="2104390" cy="1143000"/>
              <wp:effectExtent l="2540" t="3175" r="0" b="0"/>
              <wp:wrapNone/>
              <wp:docPr id="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439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30E1D" w14:textId="034AC030" w:rsidR="00E609B0" w:rsidRDefault="00641E16" w:rsidP="00E609B0">
                          <w:pPr>
                            <w:spacing w:after="40"/>
                            <w:rPr>
                              <w:b/>
                              <w:sz w:val="16"/>
                              <w:szCs w:val="16"/>
                            </w:rPr>
                          </w:pPr>
                          <w:r>
                            <w:rPr>
                              <w:b/>
                              <w:sz w:val="16"/>
                              <w:szCs w:val="16"/>
                            </w:rPr>
                            <w:t>Postanschrift</w:t>
                          </w:r>
                          <w:r w:rsidR="00E609B0" w:rsidRPr="00283AA7">
                            <w:rPr>
                              <w:b/>
                              <w:sz w:val="16"/>
                              <w:szCs w:val="16"/>
                            </w:rPr>
                            <w:t>:</w:t>
                          </w:r>
                        </w:p>
                        <w:p w14:paraId="04765AFE" w14:textId="77777777" w:rsidR="00641E16" w:rsidRDefault="00641E16" w:rsidP="00E609B0">
                          <w:pPr>
                            <w:spacing w:after="40"/>
                            <w:rPr>
                              <w:bCs/>
                              <w:sz w:val="16"/>
                              <w:szCs w:val="18"/>
                            </w:rPr>
                          </w:pPr>
                        </w:p>
                        <w:p w14:paraId="082644BA" w14:textId="1B57BF2B" w:rsidR="00E609B0" w:rsidRDefault="00641E16" w:rsidP="00E609B0">
                          <w:pPr>
                            <w:tabs>
                              <w:tab w:val="left" w:pos="567"/>
                            </w:tabs>
                            <w:rPr>
                              <w:sz w:val="16"/>
                              <w:szCs w:val="16"/>
                            </w:rPr>
                          </w:pPr>
                          <w:r>
                            <w:rPr>
                              <w:sz w:val="16"/>
                              <w:szCs w:val="16"/>
                            </w:rPr>
                            <w:t>Wendeberg 2</w:t>
                          </w:r>
                        </w:p>
                        <w:p w14:paraId="3F275702" w14:textId="0C67965B" w:rsidR="00E609B0" w:rsidRPr="00E609B0" w:rsidRDefault="00641E16" w:rsidP="00E609B0">
                          <w:pPr>
                            <w:tabs>
                              <w:tab w:val="left" w:pos="567"/>
                            </w:tabs>
                            <w:rPr>
                              <w:sz w:val="16"/>
                              <w:szCs w:val="16"/>
                              <w:lang w:val="en-US"/>
                            </w:rPr>
                          </w:pPr>
                          <w:r>
                            <w:rPr>
                              <w:bCs/>
                              <w:sz w:val="16"/>
                              <w:szCs w:val="18"/>
                              <w:lang w:val="en-US"/>
                            </w:rPr>
                            <w:t xml:space="preserve">14715 </w:t>
                          </w:r>
                          <w:proofErr w:type="spellStart"/>
                          <w:r>
                            <w:rPr>
                              <w:bCs/>
                              <w:sz w:val="16"/>
                              <w:szCs w:val="18"/>
                              <w:lang w:val="en-US"/>
                            </w:rPr>
                            <w:t>Milower</w:t>
                          </w:r>
                          <w:proofErr w:type="spellEnd"/>
                          <w:r>
                            <w:rPr>
                              <w:bCs/>
                              <w:sz w:val="16"/>
                              <w:szCs w:val="18"/>
                              <w:lang w:val="en-US"/>
                            </w:rPr>
                            <w:t xml:space="preserve"> Land</w:t>
                          </w:r>
                        </w:p>
                        <w:p w14:paraId="6341AD7C" w14:textId="77777777" w:rsidR="00E609B0" w:rsidRPr="00E609B0" w:rsidRDefault="00E609B0" w:rsidP="00E609B0">
                          <w:pPr>
                            <w:tabs>
                              <w:tab w:val="left" w:pos="567"/>
                            </w:tabs>
                            <w:spacing w:after="40"/>
                            <w:rPr>
                              <w:bCs/>
                              <w:sz w:val="16"/>
                              <w:szCs w:val="18"/>
                              <w:lang w:val="en-US"/>
                            </w:rPr>
                          </w:pPr>
                        </w:p>
                        <w:p w14:paraId="1ED5BA07" w14:textId="77777777" w:rsidR="00E609B0" w:rsidRDefault="00886318" w:rsidP="00886318">
                          <w:pPr>
                            <w:tabs>
                              <w:tab w:val="left" w:pos="567"/>
                            </w:tabs>
                            <w:spacing w:after="40"/>
                            <w:rPr>
                              <w:bCs/>
                              <w:sz w:val="16"/>
                              <w:szCs w:val="18"/>
                            </w:rPr>
                          </w:pPr>
                          <w:r w:rsidRPr="00886318">
                            <w:rPr>
                              <w:bCs/>
                              <w:sz w:val="16"/>
                              <w:szCs w:val="18"/>
                            </w:rPr>
                            <w:t>Reg.-Nr. BB 5/99 b. MLUV Brandenburg</w:t>
                          </w:r>
                        </w:p>
                        <w:p w14:paraId="084E5518" w14:textId="77777777" w:rsidR="00886318" w:rsidRPr="00886318" w:rsidRDefault="00886318" w:rsidP="00886318">
                          <w:pPr>
                            <w:tabs>
                              <w:tab w:val="left" w:pos="567"/>
                            </w:tabs>
                            <w:spacing w:after="40"/>
                            <w:rPr>
                              <w:bCs/>
                              <w:sz w:val="16"/>
                              <w:szCs w:val="18"/>
                            </w:rPr>
                          </w:pPr>
                          <w:r w:rsidRPr="00886318">
                            <w:rPr>
                              <w:bCs/>
                              <w:sz w:val="16"/>
                              <w:szCs w:val="18"/>
                            </w:rPr>
                            <w:t>St.-Nr. 052-140-15236 beim FA Kyritz</w:t>
                          </w:r>
                        </w:p>
                        <w:p w14:paraId="40233630" w14:textId="77777777" w:rsidR="007E7EEA" w:rsidRDefault="007E7E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715827" id="Text Box 14" o:spid="_x0000_s1034" type="#_x0000_t202" style="position:absolute;margin-left:107pt;margin-top:-32.6pt;width:165.7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" filled="f" stroked="f">
              <v:textbox>
                <w:txbxContent>
                  <w:p w14:paraId="66A30E1D" w14:textId="034AC030" w:rsidR="00E609B0" w:rsidRDefault="00641E16" w:rsidP="00E609B0">
                    <w:pPr>
                      <w:spacing w:after="40"/>
                      <w:rPr>
                        <w:b/>
                        <w:sz w:val="16"/>
                        <w:szCs w:val="16"/>
                      </w:rPr>
                    </w:pPr>
                    <w:r>
                      <w:rPr>
                        <w:b/>
                        <w:sz w:val="16"/>
                        <w:szCs w:val="16"/>
                      </w:rPr>
                      <w:t>Postanschrift</w:t>
                    </w:r>
                    <w:r w:rsidR="00E609B0" w:rsidRPr="00283AA7">
                      <w:rPr>
                        <w:b/>
                        <w:sz w:val="16"/>
                        <w:szCs w:val="16"/>
                      </w:rPr>
                      <w:t>:</w:t>
                    </w:r>
                  </w:p>
                  <w:p w14:paraId="04765AFE" w14:textId="77777777" w:rsidR="00641E16" w:rsidRDefault="00641E16" w:rsidP="00E609B0">
                    <w:pPr>
                      <w:spacing w:after="40"/>
                      <w:rPr>
                        <w:bCs/>
                        <w:sz w:val="16"/>
                        <w:szCs w:val="18"/>
                      </w:rPr>
                    </w:pPr>
                  </w:p>
                  <w:p w14:paraId="082644BA" w14:textId="1B57BF2B" w:rsidR="00E609B0" w:rsidRDefault="00641E16" w:rsidP="00E609B0">
                    <w:pPr>
                      <w:tabs>
                        <w:tab w:val="left" w:pos="567"/>
                      </w:tabs>
                      <w:rPr>
                        <w:sz w:val="16"/>
                        <w:szCs w:val="16"/>
                      </w:rPr>
                    </w:pPr>
                    <w:r>
                      <w:rPr>
                        <w:sz w:val="16"/>
                        <w:szCs w:val="16"/>
                      </w:rPr>
                      <w:t>Wendeberg 2</w:t>
                    </w:r>
                  </w:p>
                  <w:p w14:paraId="3F275702" w14:textId="0C67965B" w:rsidR="00E609B0" w:rsidRPr="00E609B0" w:rsidRDefault="00641E16" w:rsidP="00E609B0">
                    <w:pPr>
                      <w:tabs>
                        <w:tab w:val="left" w:pos="567"/>
                      </w:tabs>
                      <w:rPr>
                        <w:sz w:val="16"/>
                        <w:szCs w:val="16"/>
                        <w:lang w:val="en-US"/>
                      </w:rPr>
                    </w:pPr>
                    <w:r>
                      <w:rPr>
                        <w:bCs/>
                        <w:sz w:val="16"/>
                        <w:szCs w:val="18"/>
                        <w:lang w:val="en-US"/>
                      </w:rPr>
                      <w:t xml:space="preserve">14715 </w:t>
                    </w:r>
                    <w:proofErr w:type="spellStart"/>
                    <w:r>
                      <w:rPr>
                        <w:bCs/>
                        <w:sz w:val="16"/>
                        <w:szCs w:val="18"/>
                        <w:lang w:val="en-US"/>
                      </w:rPr>
                      <w:t>Milower</w:t>
                    </w:r>
                    <w:proofErr w:type="spellEnd"/>
                    <w:r>
                      <w:rPr>
                        <w:bCs/>
                        <w:sz w:val="16"/>
                        <w:szCs w:val="18"/>
                        <w:lang w:val="en-US"/>
                      </w:rPr>
                      <w:t xml:space="preserve"> Land</w:t>
                    </w:r>
                  </w:p>
                  <w:p w14:paraId="6341AD7C" w14:textId="77777777" w:rsidR="00E609B0" w:rsidRPr="00E609B0" w:rsidRDefault="00E609B0" w:rsidP="00E609B0">
                    <w:pPr>
                      <w:tabs>
                        <w:tab w:val="left" w:pos="567"/>
                      </w:tabs>
                      <w:spacing w:after="40"/>
                      <w:rPr>
                        <w:bCs/>
                        <w:sz w:val="16"/>
                        <w:szCs w:val="18"/>
                        <w:lang w:val="en-US"/>
                      </w:rPr>
                    </w:pPr>
                  </w:p>
                  <w:p w14:paraId="1ED5BA07" w14:textId="77777777" w:rsidR="00E609B0" w:rsidRDefault="00886318" w:rsidP="00886318">
                    <w:pPr>
                      <w:tabs>
                        <w:tab w:val="left" w:pos="567"/>
                      </w:tabs>
                      <w:spacing w:after="40"/>
                      <w:rPr>
                        <w:bCs/>
                        <w:sz w:val="16"/>
                        <w:szCs w:val="18"/>
                      </w:rPr>
                    </w:pPr>
                    <w:r w:rsidRPr="00886318">
                      <w:rPr>
                        <w:bCs/>
                        <w:sz w:val="16"/>
                        <w:szCs w:val="18"/>
                      </w:rPr>
                      <w:t>Reg.-Nr. BB 5/99 b. MLUV Brandenburg</w:t>
                    </w:r>
                  </w:p>
                  <w:p w14:paraId="084E5518" w14:textId="77777777" w:rsidR="00886318" w:rsidRPr="00886318" w:rsidRDefault="00886318" w:rsidP="00886318">
                    <w:pPr>
                      <w:tabs>
                        <w:tab w:val="left" w:pos="567"/>
                      </w:tabs>
                      <w:spacing w:after="40"/>
                      <w:rPr>
                        <w:bCs/>
                        <w:sz w:val="16"/>
                        <w:szCs w:val="18"/>
                      </w:rPr>
                    </w:pPr>
                    <w:r w:rsidRPr="00886318">
                      <w:rPr>
                        <w:bCs/>
                        <w:sz w:val="16"/>
                        <w:szCs w:val="18"/>
                      </w:rPr>
                      <w:t>St.-Nr. 052-140-15236 beim FA Kyritz</w:t>
                    </w:r>
                  </w:p>
                  <w:p w14:paraId="40233630" w14:textId="77777777" w:rsidR="007E7EEA" w:rsidRDefault="007E7EEA"/>
                </w:txbxContent>
              </v:textbox>
            </v:shape>
          </w:pict>
        </mc:Fallback>
      </mc:AlternateContent>
    </w:r>
    <w:r w:rsidR="00641E16" w:rsidRPr="00EF265A">
      <w:rPr>
        <w:noProof/>
      </w:rPr>
      <mc:AlternateContent>
        <mc:Choice Requires="wps">
          <w:drawing>
            <wp:anchor distT="0" distB="0" distL="114300" distR="114300" simplePos="0" relativeHeight="251665408" behindDoc="0" locked="0" layoutInCell="1" allowOverlap="1" wp14:anchorId="24B7376E" wp14:editId="53148349">
              <wp:simplePos x="0" y="0"/>
              <wp:positionH relativeFrom="column">
                <wp:posOffset>3044825</wp:posOffset>
              </wp:positionH>
              <wp:positionV relativeFrom="paragraph">
                <wp:posOffset>-442595</wp:posOffset>
              </wp:positionV>
              <wp:extent cx="1847850" cy="1144905"/>
              <wp:effectExtent l="2540" t="3175" r="0" b="4445"/>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14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DAD46" w14:textId="64209655" w:rsidR="00283AA7" w:rsidRPr="00576343" w:rsidRDefault="00283AA7" w:rsidP="00576343">
                          <w:pPr>
                            <w:spacing w:after="40"/>
                            <w:rPr>
                              <w:b/>
                              <w:sz w:val="16"/>
                              <w:szCs w:val="16"/>
                            </w:rPr>
                          </w:pPr>
                          <w:r w:rsidRPr="00283AA7">
                            <w:rPr>
                              <w:b/>
                              <w:sz w:val="16"/>
                              <w:szCs w:val="16"/>
                            </w:rPr>
                            <w:t>Vorstand:</w:t>
                          </w:r>
                        </w:p>
                        <w:p w14:paraId="709D221B" w14:textId="2DD2A9BD" w:rsidR="00283AA7" w:rsidRDefault="00283AA7">
                          <w:pPr>
                            <w:rPr>
                              <w:bCs/>
                              <w:sz w:val="16"/>
                              <w:szCs w:val="18"/>
                            </w:rPr>
                          </w:pPr>
                          <w:r>
                            <w:rPr>
                              <w:bCs/>
                              <w:sz w:val="16"/>
                              <w:szCs w:val="18"/>
                            </w:rPr>
                            <w:t>Franz Christoph Michel</w:t>
                          </w:r>
                          <w:r w:rsidR="00576343">
                            <w:rPr>
                              <w:bCs/>
                              <w:sz w:val="16"/>
                              <w:szCs w:val="18"/>
                            </w:rPr>
                            <w:t xml:space="preserve"> (Vors.)</w:t>
                          </w:r>
                        </w:p>
                        <w:p w14:paraId="5732512E" w14:textId="77777777" w:rsidR="00283AA7" w:rsidRDefault="00283AA7">
                          <w:pPr>
                            <w:rPr>
                              <w:bCs/>
                              <w:sz w:val="16"/>
                              <w:szCs w:val="18"/>
                            </w:rPr>
                          </w:pPr>
                          <w:r>
                            <w:rPr>
                              <w:bCs/>
                              <w:sz w:val="16"/>
                              <w:szCs w:val="18"/>
                            </w:rPr>
                            <w:t>Georg v</w:t>
                          </w:r>
                          <w:r w:rsidR="00630F74">
                            <w:rPr>
                              <w:bCs/>
                              <w:sz w:val="16"/>
                              <w:szCs w:val="18"/>
                            </w:rPr>
                            <w:t>.</w:t>
                          </w:r>
                          <w:r>
                            <w:rPr>
                              <w:bCs/>
                              <w:sz w:val="16"/>
                              <w:szCs w:val="18"/>
                            </w:rPr>
                            <w:t xml:space="preserve"> Laffert</w:t>
                          </w:r>
                          <w:r w:rsidR="00630F74">
                            <w:rPr>
                              <w:bCs/>
                              <w:sz w:val="16"/>
                              <w:szCs w:val="18"/>
                            </w:rPr>
                            <w:t xml:space="preserve"> </w:t>
                          </w:r>
                          <w:bookmarkStart w:id="1" w:name="OLE_LINK1"/>
                          <w:bookmarkStart w:id="2" w:name="OLE_LINK2"/>
                          <w:r w:rsidR="00630F74">
                            <w:rPr>
                              <w:bCs/>
                              <w:sz w:val="16"/>
                              <w:szCs w:val="18"/>
                            </w:rPr>
                            <w:t xml:space="preserve">v. </w:t>
                          </w:r>
                          <w:proofErr w:type="spellStart"/>
                          <w:r>
                            <w:rPr>
                              <w:bCs/>
                              <w:sz w:val="16"/>
                              <w:szCs w:val="18"/>
                            </w:rPr>
                            <w:t>Kobylinski</w:t>
                          </w:r>
                          <w:bookmarkEnd w:id="1"/>
                          <w:bookmarkEnd w:id="2"/>
                          <w:proofErr w:type="spellEnd"/>
                        </w:p>
                        <w:p w14:paraId="406136CA" w14:textId="77777777" w:rsidR="00283AA7" w:rsidRPr="00283AA7" w:rsidRDefault="00630F74">
                          <w:pPr>
                            <w:rPr>
                              <w:sz w:val="16"/>
                              <w:szCs w:val="16"/>
                            </w:rPr>
                          </w:pPr>
                          <w:r>
                            <w:rPr>
                              <w:bCs/>
                              <w:sz w:val="16"/>
                              <w:szCs w:val="18"/>
                            </w:rPr>
                            <w:t xml:space="preserve">Dr. </w:t>
                          </w:r>
                          <w:r w:rsidR="00283AA7">
                            <w:rPr>
                              <w:bCs/>
                              <w:sz w:val="16"/>
                              <w:szCs w:val="18"/>
                            </w:rPr>
                            <w:t>Modest v. Bockum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7376E" id="Text Box 12" o:spid="_x0000_s1035" type="#_x0000_t202" style="position:absolute;margin-left:239.75pt;margin-top:-34.85pt;width:145.5pt;height:90.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" filled="f" stroked="f">
              <v:textbox>
                <w:txbxContent>
                  <w:p w14:paraId="1E6DAD46" w14:textId="64209655" w:rsidR="00283AA7" w:rsidRPr="00576343" w:rsidRDefault="00283AA7" w:rsidP="00576343">
                    <w:pPr>
                      <w:spacing w:after="40"/>
                      <w:rPr>
                        <w:b/>
                        <w:sz w:val="16"/>
                        <w:szCs w:val="16"/>
                      </w:rPr>
                    </w:pPr>
                    <w:r w:rsidRPr="00283AA7">
                      <w:rPr>
                        <w:b/>
                        <w:sz w:val="16"/>
                        <w:szCs w:val="16"/>
                      </w:rPr>
                      <w:t>Vorstand:</w:t>
                    </w:r>
                  </w:p>
                  <w:p w14:paraId="709D221B" w14:textId="2DD2A9BD" w:rsidR="00283AA7" w:rsidRDefault="00283AA7">
                    <w:pPr>
                      <w:rPr>
                        <w:bCs/>
                        <w:sz w:val="16"/>
                        <w:szCs w:val="18"/>
                      </w:rPr>
                    </w:pPr>
                    <w:r>
                      <w:rPr>
                        <w:bCs/>
                        <w:sz w:val="16"/>
                        <w:szCs w:val="18"/>
                      </w:rPr>
                      <w:t>Franz Christoph Michel</w:t>
                    </w:r>
                    <w:r w:rsidR="00576343">
                      <w:rPr>
                        <w:bCs/>
                        <w:sz w:val="16"/>
                        <w:szCs w:val="18"/>
                      </w:rPr>
                      <w:t xml:space="preserve"> (Vors.)</w:t>
                    </w:r>
                  </w:p>
                  <w:p w14:paraId="5732512E" w14:textId="77777777" w:rsidR="00283AA7" w:rsidRDefault="00283AA7">
                    <w:pPr>
                      <w:rPr>
                        <w:bCs/>
                        <w:sz w:val="16"/>
                        <w:szCs w:val="18"/>
                      </w:rPr>
                    </w:pPr>
                    <w:r>
                      <w:rPr>
                        <w:bCs/>
                        <w:sz w:val="16"/>
                        <w:szCs w:val="18"/>
                      </w:rPr>
                      <w:t>Georg v</w:t>
                    </w:r>
                    <w:r w:rsidR="00630F74">
                      <w:rPr>
                        <w:bCs/>
                        <w:sz w:val="16"/>
                        <w:szCs w:val="18"/>
                      </w:rPr>
                      <w:t>.</w:t>
                    </w:r>
                    <w:r>
                      <w:rPr>
                        <w:bCs/>
                        <w:sz w:val="16"/>
                        <w:szCs w:val="18"/>
                      </w:rPr>
                      <w:t xml:space="preserve"> Laffert</w:t>
                    </w:r>
                    <w:r w:rsidR="00630F74">
                      <w:rPr>
                        <w:bCs/>
                        <w:sz w:val="16"/>
                        <w:szCs w:val="18"/>
                      </w:rPr>
                      <w:t xml:space="preserve"> </w:t>
                    </w:r>
                    <w:bookmarkStart w:id="3" w:name="OLE_LINK1"/>
                    <w:bookmarkStart w:id="4" w:name="OLE_LINK2"/>
                    <w:r w:rsidR="00630F74">
                      <w:rPr>
                        <w:bCs/>
                        <w:sz w:val="16"/>
                        <w:szCs w:val="18"/>
                      </w:rPr>
                      <w:t xml:space="preserve">v. </w:t>
                    </w:r>
                    <w:proofErr w:type="spellStart"/>
                    <w:r>
                      <w:rPr>
                        <w:bCs/>
                        <w:sz w:val="16"/>
                        <w:szCs w:val="18"/>
                      </w:rPr>
                      <w:t>Kobylinski</w:t>
                    </w:r>
                    <w:bookmarkEnd w:id="3"/>
                    <w:bookmarkEnd w:id="4"/>
                    <w:proofErr w:type="spellEnd"/>
                  </w:p>
                  <w:p w14:paraId="406136CA" w14:textId="77777777" w:rsidR="00283AA7" w:rsidRPr="00283AA7" w:rsidRDefault="00630F74">
                    <w:pPr>
                      <w:rPr>
                        <w:sz w:val="16"/>
                        <w:szCs w:val="16"/>
                      </w:rPr>
                    </w:pPr>
                    <w:r>
                      <w:rPr>
                        <w:bCs/>
                        <w:sz w:val="16"/>
                        <w:szCs w:val="18"/>
                      </w:rPr>
                      <w:t xml:space="preserve">Dr. </w:t>
                    </w:r>
                    <w:r w:rsidR="00283AA7">
                      <w:rPr>
                        <w:bCs/>
                        <w:sz w:val="16"/>
                        <w:szCs w:val="18"/>
                      </w:rPr>
                      <w:t>Modest v. Bockum</w:t>
                    </w:r>
                  </w:p>
                </w:txbxContent>
              </v:textbox>
            </v:shape>
          </w:pict>
        </mc:Fallback>
      </mc:AlternateContent>
    </w:r>
    <w:r w:rsidR="00641E16">
      <w:rPr>
        <w:noProof/>
      </w:rPr>
      <mc:AlternateContent>
        <mc:Choice Requires="wps">
          <w:drawing>
            <wp:anchor distT="0" distB="0" distL="114300" distR="114300" simplePos="0" relativeHeight="251666432" behindDoc="0" locked="0" layoutInCell="1" allowOverlap="1" wp14:anchorId="4810A6E2" wp14:editId="410EF9BD">
              <wp:simplePos x="0" y="0"/>
              <wp:positionH relativeFrom="column">
                <wp:posOffset>4873625</wp:posOffset>
              </wp:positionH>
              <wp:positionV relativeFrom="paragraph">
                <wp:posOffset>-422275</wp:posOffset>
              </wp:positionV>
              <wp:extent cx="1877695" cy="1144905"/>
              <wp:effectExtent l="2540" t="3175" r="0" b="4445"/>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1144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F085A" w14:textId="77777777" w:rsidR="00EF265A" w:rsidRDefault="00E609B0" w:rsidP="00E609B0">
                          <w:pPr>
                            <w:spacing w:after="40"/>
                            <w:rPr>
                              <w:b/>
                              <w:sz w:val="16"/>
                              <w:szCs w:val="16"/>
                            </w:rPr>
                          </w:pPr>
                          <w:r>
                            <w:rPr>
                              <w:b/>
                              <w:sz w:val="16"/>
                              <w:szCs w:val="16"/>
                            </w:rPr>
                            <w:t>Bankverbindung</w:t>
                          </w:r>
                          <w:r w:rsidR="00EF265A" w:rsidRPr="00283AA7">
                            <w:rPr>
                              <w:b/>
                              <w:sz w:val="16"/>
                              <w:szCs w:val="16"/>
                            </w:rPr>
                            <w:t>:</w:t>
                          </w:r>
                        </w:p>
                        <w:p w14:paraId="71F033F3" w14:textId="77777777" w:rsidR="00EF265A" w:rsidRDefault="00E609B0" w:rsidP="00EF265A">
                          <w:pPr>
                            <w:rPr>
                              <w:bCs/>
                              <w:sz w:val="16"/>
                              <w:szCs w:val="18"/>
                            </w:rPr>
                          </w:pPr>
                          <w:r>
                            <w:rPr>
                              <w:bCs/>
                              <w:sz w:val="16"/>
                              <w:szCs w:val="18"/>
                            </w:rPr>
                            <w:t>Volksbank</w:t>
                          </w:r>
                        </w:p>
                        <w:p w14:paraId="2705D9BB" w14:textId="77777777" w:rsidR="00E609B0" w:rsidRDefault="00E609B0" w:rsidP="00EF265A">
                          <w:pPr>
                            <w:rPr>
                              <w:bCs/>
                              <w:sz w:val="16"/>
                              <w:szCs w:val="18"/>
                            </w:rPr>
                          </w:pPr>
                          <w:r>
                            <w:rPr>
                              <w:bCs/>
                              <w:sz w:val="16"/>
                              <w:szCs w:val="18"/>
                            </w:rPr>
                            <w:t>Osterburg-Lüchow-Dannenberg eG</w:t>
                          </w:r>
                        </w:p>
                        <w:p w14:paraId="267E9681" w14:textId="77777777" w:rsidR="00EF265A" w:rsidRDefault="00E609B0" w:rsidP="00E609B0">
                          <w:pPr>
                            <w:tabs>
                              <w:tab w:val="left" w:pos="426"/>
                            </w:tabs>
                            <w:rPr>
                              <w:bCs/>
                              <w:sz w:val="16"/>
                              <w:szCs w:val="18"/>
                            </w:rPr>
                          </w:pPr>
                          <w:r>
                            <w:rPr>
                              <w:bCs/>
                              <w:sz w:val="16"/>
                              <w:szCs w:val="18"/>
                            </w:rPr>
                            <w:t>IBAN:</w:t>
                          </w:r>
                          <w:r>
                            <w:rPr>
                              <w:bCs/>
                              <w:sz w:val="16"/>
                              <w:szCs w:val="18"/>
                            </w:rPr>
                            <w:tab/>
                            <w:t>DE66 2586 3489 3103 1528 00</w:t>
                          </w:r>
                        </w:p>
                        <w:p w14:paraId="616095D9" w14:textId="77777777" w:rsidR="00EF265A" w:rsidRDefault="00E609B0" w:rsidP="00E609B0">
                          <w:pPr>
                            <w:tabs>
                              <w:tab w:val="left" w:pos="426"/>
                            </w:tabs>
                            <w:rPr>
                              <w:bCs/>
                              <w:sz w:val="16"/>
                              <w:szCs w:val="18"/>
                            </w:rPr>
                          </w:pPr>
                          <w:r>
                            <w:rPr>
                              <w:bCs/>
                              <w:sz w:val="16"/>
                              <w:szCs w:val="18"/>
                            </w:rPr>
                            <w:t>BIC:</w:t>
                          </w:r>
                          <w:r>
                            <w:rPr>
                              <w:bCs/>
                              <w:sz w:val="16"/>
                              <w:szCs w:val="18"/>
                            </w:rPr>
                            <w:tab/>
                            <w:t>GENODEF1WOT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0A6E2" id="Text Box 13" o:spid="_x0000_s1036" type="#_x0000_t202" style="position:absolute;margin-left:383.75pt;margin-top:-33.25pt;width:147.85pt;height:90.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" filled="f" stroked="f">
              <v:textbox>
                <w:txbxContent>
                  <w:p w14:paraId="2BFF085A" w14:textId="77777777" w:rsidR="00EF265A" w:rsidRDefault="00E609B0" w:rsidP="00E609B0">
                    <w:pPr>
                      <w:spacing w:after="40"/>
                      <w:rPr>
                        <w:b/>
                        <w:sz w:val="16"/>
                        <w:szCs w:val="16"/>
                      </w:rPr>
                    </w:pPr>
                    <w:r>
                      <w:rPr>
                        <w:b/>
                        <w:sz w:val="16"/>
                        <w:szCs w:val="16"/>
                      </w:rPr>
                      <w:t>Bankverbindung</w:t>
                    </w:r>
                    <w:r w:rsidR="00EF265A" w:rsidRPr="00283AA7">
                      <w:rPr>
                        <w:b/>
                        <w:sz w:val="16"/>
                        <w:szCs w:val="16"/>
                      </w:rPr>
                      <w:t>:</w:t>
                    </w:r>
                  </w:p>
                  <w:p w14:paraId="71F033F3" w14:textId="77777777" w:rsidR="00EF265A" w:rsidRDefault="00E609B0" w:rsidP="00EF265A">
                    <w:pPr>
                      <w:rPr>
                        <w:bCs/>
                        <w:sz w:val="16"/>
                        <w:szCs w:val="18"/>
                      </w:rPr>
                    </w:pPr>
                    <w:r>
                      <w:rPr>
                        <w:bCs/>
                        <w:sz w:val="16"/>
                        <w:szCs w:val="18"/>
                      </w:rPr>
                      <w:t>Volksbank</w:t>
                    </w:r>
                  </w:p>
                  <w:p w14:paraId="2705D9BB" w14:textId="77777777" w:rsidR="00E609B0" w:rsidRDefault="00E609B0" w:rsidP="00EF265A">
                    <w:pPr>
                      <w:rPr>
                        <w:bCs/>
                        <w:sz w:val="16"/>
                        <w:szCs w:val="18"/>
                      </w:rPr>
                    </w:pPr>
                    <w:r>
                      <w:rPr>
                        <w:bCs/>
                        <w:sz w:val="16"/>
                        <w:szCs w:val="18"/>
                      </w:rPr>
                      <w:t>Osterburg-Lüchow-Dannenberg eG</w:t>
                    </w:r>
                  </w:p>
                  <w:p w14:paraId="267E9681" w14:textId="77777777" w:rsidR="00EF265A" w:rsidRDefault="00E609B0" w:rsidP="00E609B0">
                    <w:pPr>
                      <w:tabs>
                        <w:tab w:val="left" w:pos="426"/>
                      </w:tabs>
                      <w:rPr>
                        <w:bCs/>
                        <w:sz w:val="16"/>
                        <w:szCs w:val="18"/>
                      </w:rPr>
                    </w:pPr>
                    <w:r>
                      <w:rPr>
                        <w:bCs/>
                        <w:sz w:val="16"/>
                        <w:szCs w:val="18"/>
                      </w:rPr>
                      <w:t>IBAN:</w:t>
                    </w:r>
                    <w:r>
                      <w:rPr>
                        <w:bCs/>
                        <w:sz w:val="16"/>
                        <w:szCs w:val="18"/>
                      </w:rPr>
                      <w:tab/>
                      <w:t>DE66 2586 3489 3103 1528 00</w:t>
                    </w:r>
                  </w:p>
                  <w:p w14:paraId="616095D9" w14:textId="77777777" w:rsidR="00EF265A" w:rsidRDefault="00E609B0" w:rsidP="00E609B0">
                    <w:pPr>
                      <w:tabs>
                        <w:tab w:val="left" w:pos="426"/>
                      </w:tabs>
                      <w:rPr>
                        <w:bCs/>
                        <w:sz w:val="16"/>
                        <w:szCs w:val="18"/>
                      </w:rPr>
                    </w:pPr>
                    <w:r>
                      <w:rPr>
                        <w:bCs/>
                        <w:sz w:val="16"/>
                        <w:szCs w:val="18"/>
                      </w:rPr>
                      <w:t>BIC:</w:t>
                    </w:r>
                    <w:r>
                      <w:rPr>
                        <w:bCs/>
                        <w:sz w:val="16"/>
                        <w:szCs w:val="18"/>
                      </w:rPr>
                      <w:tab/>
                      <w:t>GENODEF1WOT</w:t>
                    </w:r>
                  </w:p>
                </w:txbxContent>
              </v:textbox>
            </v:shape>
          </w:pict>
        </mc:Fallback>
      </mc:AlternateContent>
    </w:r>
    <w:r w:rsidR="00BE67F5">
      <w:rPr>
        <w:noProof/>
      </w:rPr>
      <mc:AlternateContent>
        <mc:Choice Requires="wps">
          <w:drawing>
            <wp:anchor distT="0" distB="0" distL="114300" distR="114300" simplePos="0" relativeHeight="251670528" behindDoc="0" locked="0" layoutInCell="1" allowOverlap="1" wp14:anchorId="38D5DCCB" wp14:editId="7F842CB6">
              <wp:simplePos x="0" y="0"/>
              <wp:positionH relativeFrom="column">
                <wp:posOffset>3120390</wp:posOffset>
              </wp:positionH>
              <wp:positionV relativeFrom="paragraph">
                <wp:posOffset>-526415</wp:posOffset>
              </wp:positionV>
              <wp:extent cx="0" cy="1093470"/>
              <wp:effectExtent l="11430" t="5080" r="7620" b="6350"/>
              <wp:wrapNone/>
              <wp:docPr id="9"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3470"/>
                      </a:xfrm>
                      <a:prstGeom prst="straightConnector1">
                        <a:avLst/>
                      </a:prstGeom>
                      <a:noFill/>
                      <a:ln w="9525">
                        <a:solidFill>
                          <a:srgbClr val="CFCDCD"/>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F94EF7" id="_x0000_t32" coordsize="21600,21600" o:spt="32" o:oned="t" path="m,l21600,21600e" filled="f">
              <v:path arrowok="t" fillok="f" o:connecttype="none"/>
              <o:lock v:ext="edit" shapetype="t"/>
            </v:shapetype>
            <v:shape id="AutoShape 17" o:spid="_x0000_s1026" type="#_x0000_t32" style="position:absolute;margin-left:245.7pt;margin-top:-41.45pt;width:0;height:86.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" strokecolor="#cfcdcd"/>
          </w:pict>
        </mc:Fallback>
      </mc:AlternateContent>
    </w:r>
    <w:r w:rsidR="00BE67F5">
      <w:rPr>
        <w:noProof/>
      </w:rPr>
      <mc:AlternateContent>
        <mc:Choice Requires="wps">
          <w:drawing>
            <wp:anchor distT="0" distB="0" distL="114300" distR="114300" simplePos="0" relativeHeight="251671552" behindDoc="0" locked="0" layoutInCell="1" allowOverlap="1" wp14:anchorId="0CB44193" wp14:editId="7A4456D3">
              <wp:simplePos x="0" y="0"/>
              <wp:positionH relativeFrom="column">
                <wp:posOffset>4815205</wp:posOffset>
              </wp:positionH>
              <wp:positionV relativeFrom="paragraph">
                <wp:posOffset>-526415</wp:posOffset>
              </wp:positionV>
              <wp:extent cx="0" cy="1093470"/>
              <wp:effectExtent l="10795" t="5080" r="8255" b="6350"/>
              <wp:wrapNone/>
              <wp:docPr id="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3470"/>
                      </a:xfrm>
                      <a:prstGeom prst="straightConnector1">
                        <a:avLst/>
                      </a:prstGeom>
                      <a:noFill/>
                      <a:ln w="9525">
                        <a:solidFill>
                          <a:srgbClr val="CFCDCD"/>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8C280D" id="AutoShape 18" o:spid="_x0000_s1026" type="#_x0000_t32" style="position:absolute;margin-left:379.15pt;margin-top:-41.45pt;width:0;height:86.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" strokecolor="#cfcdcd"/>
          </w:pict>
        </mc:Fallback>
      </mc:AlternateContent>
    </w:r>
    <w:r w:rsidR="00BE67F5">
      <w:rPr>
        <w:noProof/>
      </w:rPr>
      <mc:AlternateContent>
        <mc:Choice Requires="wps">
          <w:drawing>
            <wp:anchor distT="0" distB="0" distL="114300" distR="114300" simplePos="0" relativeHeight="251669504" behindDoc="0" locked="0" layoutInCell="1" allowOverlap="1" wp14:anchorId="2AC3E639" wp14:editId="0EA379F2">
              <wp:simplePos x="0" y="0"/>
              <wp:positionH relativeFrom="column">
                <wp:posOffset>1380490</wp:posOffset>
              </wp:positionH>
              <wp:positionV relativeFrom="paragraph">
                <wp:posOffset>-526415</wp:posOffset>
              </wp:positionV>
              <wp:extent cx="0" cy="1093470"/>
              <wp:effectExtent l="5080" t="5080" r="13970" b="6350"/>
              <wp:wrapNone/>
              <wp:docPr id="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93470"/>
                      </a:xfrm>
                      <a:prstGeom prst="straightConnector1">
                        <a:avLst/>
                      </a:prstGeom>
                      <a:noFill/>
                      <a:ln w="9525">
                        <a:solidFill>
                          <a:schemeClr val="bg2">
                            <a:lumMod val="9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34D79" id="_x0000_t32" coordsize="21600,21600" o:spt="32" o:oned="t" path="m,l21600,21600e" filled="f">
              <v:path arrowok="t" fillok="f" o:connecttype="none"/>
              <o:lock v:ext="edit" shapetype="t"/>
            </v:shapetype>
            <v:shape id="AutoShape 16" o:spid="_x0000_s1026" type="#_x0000_t32" style="position:absolute;margin-left:108.7pt;margin-top:-41.45pt;width:0;height:86.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" strokecolor="#cfcdcd [2894]"/>
          </w:pict>
        </mc:Fallback>
      </mc:AlternateContent>
    </w:r>
    <w:r w:rsidR="00BE67F5">
      <w:rPr>
        <w:noProof/>
      </w:rPr>
      <mc:AlternateContent>
        <mc:Choice Requires="wps">
          <w:drawing>
            <wp:anchor distT="0" distB="0" distL="114300" distR="114300" simplePos="0" relativeHeight="251668480" behindDoc="0" locked="0" layoutInCell="1" allowOverlap="1" wp14:anchorId="2580E39E" wp14:editId="5CA8EB0E">
              <wp:simplePos x="0" y="0"/>
              <wp:positionH relativeFrom="column">
                <wp:posOffset>-598805</wp:posOffset>
              </wp:positionH>
              <wp:positionV relativeFrom="paragraph">
                <wp:posOffset>-716915</wp:posOffset>
              </wp:positionV>
              <wp:extent cx="7203440" cy="635"/>
              <wp:effectExtent l="6985" t="5080" r="9525" b="13335"/>
              <wp:wrapNone/>
              <wp:docPr id="5"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3440" cy="63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EB1D96" id="AutoShape 15" o:spid="_x0000_s1026" type="#_x0000_t32" style="position:absolute;margin-left:-47.15pt;margin-top:-56.45pt;width:567.2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"/>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40C1D" w14:textId="77777777" w:rsidR="00FF32B0" w:rsidRDefault="00FF32B0">
      <w:r>
        <w:separator/>
      </w:r>
    </w:p>
  </w:footnote>
  <w:footnote w:type="continuationSeparator" w:id="0">
    <w:p w14:paraId="384CEAAD" w14:textId="77777777" w:rsidR="00FF32B0" w:rsidRDefault="00FF3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14924" w14:textId="77777777" w:rsidR="009878BF" w:rsidRDefault="009878B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CEFD8D2" w14:textId="77777777" w:rsidR="009878BF" w:rsidRDefault="009878B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C46E2" w14:textId="77777777" w:rsidR="009878BF" w:rsidRDefault="009878B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C4650E">
      <w:rPr>
        <w:rStyle w:val="Seitenzahl"/>
        <w:noProof/>
      </w:rPr>
      <w:t>2</w:t>
    </w:r>
    <w:r>
      <w:rPr>
        <w:rStyle w:val="Seitenzahl"/>
      </w:rPr>
      <w:fldChar w:fldCharType="end"/>
    </w:r>
  </w:p>
  <w:p w14:paraId="3EC80FC3" w14:textId="77777777" w:rsidR="009878BF" w:rsidRDefault="009878BF">
    <w:pPr>
      <w:pStyle w:val="Kopfzeile"/>
      <w:framePr w:wrap="around" w:vAnchor="text" w:hAnchor="margin" w:xAlign="right" w:y="1"/>
      <w:jc w:val="center"/>
      <w:rPr>
        <w:rStyle w:val="Seitenzahl"/>
      </w:rPr>
    </w:pPr>
  </w:p>
  <w:p w14:paraId="1C118681" w14:textId="77777777" w:rsidR="009878BF" w:rsidRDefault="009878BF">
    <w:pPr>
      <w:pStyle w:val="Kopfzeile"/>
      <w:tabs>
        <w:tab w:val="clear" w:pos="4536"/>
      </w:tabs>
      <w:ind w:right="36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0B7F1" w14:textId="77777777" w:rsidR="009878BF" w:rsidRDefault="009878BF">
    <w:pPr>
      <w:pStyle w:val="Kopfzeile"/>
      <w:framePr w:wrap="around" w:vAnchor="text" w:hAnchor="margin" w:xAlign="right" w:y="1"/>
      <w:rPr>
        <w:rStyle w:val="Seitenzahl"/>
        <w:sz w:val="20"/>
      </w:rPr>
    </w:pPr>
  </w:p>
  <w:p w14:paraId="7E4D44D4" w14:textId="77777777" w:rsidR="000B70B6" w:rsidRDefault="00BE67F5" w:rsidP="000B70B6">
    <w:pPr>
      <w:pStyle w:val="Formatvorlage1"/>
      <w:spacing w:after="0"/>
      <w:rPr>
        <w:rFonts w:cs="Times New Roman"/>
      </w:rPr>
    </w:pPr>
    <w:r>
      <w:rPr>
        <w:rFonts w:cs="Times New Roman"/>
        <w:noProof/>
      </w:rPr>
      <mc:AlternateContent>
        <mc:Choice Requires="wpg">
          <w:drawing>
            <wp:anchor distT="0" distB="0" distL="114300" distR="114300" simplePos="0" relativeHeight="251661312" behindDoc="0" locked="0" layoutInCell="1" allowOverlap="1" wp14:anchorId="07FEC811" wp14:editId="544DF1EA">
              <wp:simplePos x="0" y="0"/>
              <wp:positionH relativeFrom="column">
                <wp:posOffset>-171450</wp:posOffset>
              </wp:positionH>
              <wp:positionV relativeFrom="paragraph">
                <wp:posOffset>-288290</wp:posOffset>
              </wp:positionV>
              <wp:extent cx="6633210" cy="859790"/>
              <wp:effectExtent l="5715" t="0" r="9525" b="6985"/>
              <wp:wrapNone/>
              <wp:docPr id="1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3210" cy="859790"/>
                        <a:chOff x="1134" y="1058"/>
                        <a:chExt cx="9900" cy="1260"/>
                      </a:xfrm>
                    </wpg:grpSpPr>
                    <wps:wsp>
                      <wps:cNvPr id="13" name="Rectangle 4"/>
                      <wps:cNvSpPr>
                        <a:spLocks noChangeArrowheads="1"/>
                      </wps:cNvSpPr>
                      <wps:spPr bwMode="auto">
                        <a:xfrm>
                          <a:off x="1134" y="1058"/>
                          <a:ext cx="9900" cy="1195"/>
                        </a:xfrm>
                        <a:prstGeom prst="rect">
                          <a:avLst/>
                        </a:prstGeom>
                        <a:solidFill>
                          <a:srgbClr val="9CAA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Text Box 5"/>
                      <wps:cNvSpPr txBox="1">
                        <a:spLocks noChangeArrowheads="1"/>
                      </wps:cNvSpPr>
                      <wps:spPr bwMode="auto">
                        <a:xfrm>
                          <a:off x="8243" y="1906"/>
                          <a:ext cx="1980" cy="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A97B0D" w14:textId="77777777" w:rsidR="000B70B6" w:rsidRDefault="000B70B6" w:rsidP="0065164E">
                            <w:pPr>
                              <w:jc w:val="right"/>
                              <w:rPr>
                                <w:b/>
                                <w:color w:val="004500"/>
                                <w:lang w:val="it-IT"/>
                              </w:rPr>
                            </w:pPr>
                            <w:r>
                              <w:rPr>
                                <w:b/>
                                <w:color w:val="004500"/>
                                <w:lang w:val="it-IT"/>
                              </w:rPr>
                              <w:t>DER VORSTAND</w:t>
                            </w:r>
                          </w:p>
                        </w:txbxContent>
                      </wps:txbx>
                      <wps:bodyPr rot="0" vert="horz" wrap="square" lIns="0" tIns="0" rIns="0" bIns="0" anchor="t" anchorCtr="0" upright="1">
                        <a:noAutofit/>
                      </wps:bodyPr>
                    </wps:wsp>
                    <wps:wsp>
                      <wps:cNvPr id="15" name="Line 6"/>
                      <wps:cNvCnPr>
                        <a:cxnSpLocks noChangeShapeType="1"/>
                      </wps:cNvCnPr>
                      <wps:spPr bwMode="auto">
                        <a:xfrm>
                          <a:off x="1134" y="2318"/>
                          <a:ext cx="9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 name="Picture 7"/>
                        <pic:cNvPicPr>
                          <a:picLocks noChangeAspect="1" noChangeArrowheads="1"/>
                        </pic:cNvPicPr>
                      </pic:nvPicPr>
                      <pic:blipFill>
                        <a:blip r:embed="rId1">
                          <a:extLst>
                            <a:ext uri="{28A0092B-C50C-407E-A947-70E740481C1C}">
                              <a14:useLocalDpi xmlns:a14="http://schemas.microsoft.com/office/drawing/2010/main" val="0"/>
                            </a:ext>
                          </a:extLst>
                        </a:blip>
                        <a:srcRect l="5489" t="4239" r="45444" b="7417"/>
                        <a:stretch>
                          <a:fillRect/>
                        </a:stretch>
                      </pic:blipFill>
                      <pic:spPr bwMode="auto">
                        <a:xfrm>
                          <a:off x="1179" y="1145"/>
                          <a:ext cx="4445" cy="1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7FEC811" id="Group 3" o:spid="_x0000_s1026" style="position:absolute;margin-left:-13.5pt;margin-top:-22.7pt;width:522.3pt;height:67.7pt;z-index:251661312" coordorigin="1134,1058" coordsize="9900,1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">
              <v:rect id="Rectangle 4" o:spid="_x0000_s1027" style="position:absolute;left:1134;top:1058;width:9900;height:1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" fillcolor="#9caa63" stroked="f"/>
              <v:shapetype id="_x0000_t202" coordsize="21600,21600" o:spt="202" path="m,l,21600r21600,l21600,xe">
                <v:stroke joinstyle="miter"/>
                <v:path gradientshapeok="t" o:connecttype="rect"/>
              </v:shapetype>
              <v:shape id="Text Box 5" o:spid="_x0000_s1028" type="#_x0000_t202" style="position:absolute;left:8243;top:1906;width:1980;height: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2FA97B0D" w14:textId="77777777" w:rsidR="000B70B6" w:rsidRDefault="000B70B6" w:rsidP="0065164E">
                      <w:pPr>
                        <w:jc w:val="right"/>
                        <w:rPr>
                          <w:b/>
                          <w:color w:val="004500"/>
                          <w:lang w:val="it-IT"/>
                        </w:rPr>
                      </w:pPr>
                      <w:r>
                        <w:rPr>
                          <w:b/>
                          <w:color w:val="004500"/>
                          <w:lang w:val="it-IT"/>
                        </w:rPr>
                        <w:t>DER VORSTAND</w:t>
                      </w:r>
                    </w:p>
                  </w:txbxContent>
                </v:textbox>
              </v:shape>
              <v:line id="Line 6" o:spid="_x0000_s1029" style="position:absolute;visibility:visible;mso-wrap-style:square" from="1134,2318" to="11034,2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style="position:absolute;left:1179;top:1145;width:4445;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">
                <v:imagedata r:id="rId2" o:title="" croptop="2778f" cropbottom="4861f" cropleft="3597f" cropright="29782f"/>
              </v:shape>
            </v:group>
          </w:pict>
        </mc:Fallback>
      </mc:AlternateContent>
    </w:r>
    <w:r w:rsidR="000B70B6">
      <w:rPr>
        <w:rFonts w:cs="Times New Roman"/>
      </w:rPr>
      <w:tab/>
    </w:r>
    <w:r w:rsidR="000B70B6">
      <w:rPr>
        <w:rFonts w:cs="Times New Roman"/>
      </w:rPr>
      <w:tab/>
    </w:r>
    <w:r w:rsidR="000B70B6">
      <w:rPr>
        <w:rFonts w:cs="Times New Roman"/>
      </w:rPr>
      <w:tab/>
    </w:r>
    <w:r w:rsidR="000B70B6">
      <w:rPr>
        <w:rFonts w:cs="Times New Roman"/>
      </w:rPr>
      <w:tab/>
    </w:r>
  </w:p>
  <w:p w14:paraId="755686A1" w14:textId="77777777" w:rsidR="000B70B6" w:rsidRDefault="000B70B6" w:rsidP="000B70B6">
    <w:pPr>
      <w:rPr>
        <w:sz w:val="20"/>
        <w:szCs w:val="20"/>
      </w:rPr>
    </w:pPr>
  </w:p>
  <w:p w14:paraId="1377B405" w14:textId="77777777" w:rsidR="000B70B6" w:rsidRDefault="000B70B6" w:rsidP="000B70B6">
    <w:pPr>
      <w:rPr>
        <w:sz w:val="20"/>
        <w:szCs w:val="20"/>
      </w:rPr>
    </w:pPr>
  </w:p>
  <w:p w14:paraId="7241DC16" w14:textId="77777777" w:rsidR="000B70B6" w:rsidRDefault="00BE67F5" w:rsidP="000B70B6">
    <w:pPr>
      <w:rPr>
        <w:sz w:val="20"/>
        <w:szCs w:val="20"/>
        <w:lang w:val="it-IT"/>
      </w:rPr>
    </w:pPr>
    <w:r>
      <w:rPr>
        <w:noProof/>
        <w:sz w:val="20"/>
      </w:rPr>
      <mc:AlternateContent>
        <mc:Choice Requires="wps">
          <w:drawing>
            <wp:anchor distT="0" distB="0" distL="114300" distR="114300" simplePos="0" relativeHeight="251660288" behindDoc="0" locked="0" layoutInCell="1" allowOverlap="1" wp14:anchorId="4D46919F" wp14:editId="274D6505">
              <wp:simplePos x="0" y="0"/>
              <wp:positionH relativeFrom="column">
                <wp:posOffset>-161925</wp:posOffset>
              </wp:positionH>
              <wp:positionV relativeFrom="paragraph">
                <wp:posOffset>160020</wp:posOffset>
              </wp:positionV>
              <wp:extent cx="1929130" cy="180975"/>
              <wp:effectExtent l="0" t="635"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913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9DBE9" w14:textId="77777777" w:rsidR="000B70B6" w:rsidRDefault="00000000" w:rsidP="000B70B6">
                          <w:pPr>
                            <w:pStyle w:val="Formatvorlage1"/>
                            <w:rPr>
                              <w:rFonts w:ascii="Arial Black" w:hAnsi="Arial Black"/>
                              <w:b/>
                              <w:bCs/>
                              <w:color w:val="004500"/>
                              <w:sz w:val="22"/>
                            </w:rPr>
                          </w:pPr>
                          <w:hyperlink r:id="rId3" w:history="1">
                            <w:r w:rsidR="000B70B6">
                              <w:rPr>
                                <w:rStyle w:val="Hyperlink"/>
                                <w:rFonts w:ascii="Arial Black" w:hAnsi="Arial Black"/>
                                <w:b w:val="0"/>
                                <w:bCs/>
                                <w:color w:val="004500"/>
                                <w:sz w:val="22"/>
                                <w:szCs w:val="26"/>
                              </w:rPr>
                              <w:t>WWW.ELBEHOLZ.DE</w:t>
                            </w:r>
                          </w:hyperlink>
                        </w:p>
                        <w:p w14:paraId="7F865FD8" w14:textId="77777777" w:rsidR="000B70B6" w:rsidRDefault="000B70B6" w:rsidP="000B70B6">
                          <w:pPr>
                            <w:pStyle w:val="Formatvorlage1"/>
                            <w:rPr>
                              <w:rFonts w:ascii="Arial Black" w:hAnsi="Arial Black"/>
                              <w:b/>
                              <w:bCs/>
                              <w:color w:val="004500"/>
                              <w:sz w:val="22"/>
                            </w:rPr>
                          </w:pPr>
                        </w:p>
                        <w:p w14:paraId="6117D861" w14:textId="77777777" w:rsidR="000B70B6" w:rsidRDefault="000B70B6" w:rsidP="000B70B6">
                          <w:pPr>
                            <w:pStyle w:val="Formatvorlage1"/>
                            <w:rPr>
                              <w:rFonts w:ascii="Arial Black" w:hAnsi="Arial Black"/>
                              <w:b/>
                              <w:bCs/>
                              <w:color w:val="004500"/>
                              <w:sz w:val="2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6919F" id="Text Box 2" o:spid="_x0000_s1031" type="#_x0000_t202" style="position:absolute;margin-left:-12.75pt;margin-top:12.6pt;width:151.9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" filled="f" stroked="f">
              <v:textbox inset="0,0,0,0">
                <w:txbxContent>
                  <w:p w14:paraId="6F49DBE9" w14:textId="77777777" w:rsidR="000B70B6" w:rsidRDefault="00000000" w:rsidP="000B70B6">
                    <w:pPr>
                      <w:pStyle w:val="Formatvorlage1"/>
                      <w:rPr>
                        <w:rFonts w:ascii="Arial Black" w:hAnsi="Arial Black"/>
                        <w:b/>
                        <w:bCs/>
                        <w:color w:val="004500"/>
                        <w:sz w:val="22"/>
                      </w:rPr>
                    </w:pPr>
                    <w:hyperlink r:id="rId4" w:history="1">
                      <w:r w:rsidR="000B70B6">
                        <w:rPr>
                          <w:rStyle w:val="Hyperlink"/>
                          <w:rFonts w:ascii="Arial Black" w:hAnsi="Arial Black"/>
                          <w:b w:val="0"/>
                          <w:bCs/>
                          <w:color w:val="004500"/>
                          <w:sz w:val="22"/>
                          <w:szCs w:val="26"/>
                        </w:rPr>
                        <w:t>WWW.ELBEHOLZ.DE</w:t>
                      </w:r>
                    </w:hyperlink>
                  </w:p>
                  <w:p w14:paraId="7F865FD8" w14:textId="77777777" w:rsidR="000B70B6" w:rsidRDefault="000B70B6" w:rsidP="000B70B6">
                    <w:pPr>
                      <w:pStyle w:val="Formatvorlage1"/>
                      <w:rPr>
                        <w:rFonts w:ascii="Arial Black" w:hAnsi="Arial Black"/>
                        <w:b/>
                        <w:bCs/>
                        <w:color w:val="004500"/>
                        <w:sz w:val="22"/>
                      </w:rPr>
                    </w:pPr>
                  </w:p>
                  <w:p w14:paraId="6117D861" w14:textId="77777777" w:rsidR="000B70B6" w:rsidRDefault="000B70B6" w:rsidP="000B70B6">
                    <w:pPr>
                      <w:pStyle w:val="Formatvorlage1"/>
                      <w:rPr>
                        <w:rFonts w:ascii="Arial Black" w:hAnsi="Arial Black"/>
                        <w:b/>
                        <w:bCs/>
                        <w:color w:val="004500"/>
                        <w:sz w:val="22"/>
                      </w:rPr>
                    </w:pPr>
                  </w:p>
                </w:txbxContent>
              </v:textbox>
            </v:shape>
          </w:pict>
        </mc:Fallback>
      </mc:AlternateContent>
    </w:r>
  </w:p>
  <w:p w14:paraId="63A521A4" w14:textId="77777777" w:rsidR="000B70B6" w:rsidRDefault="00BE67F5" w:rsidP="000B70B6">
    <w:pPr>
      <w:rPr>
        <w:sz w:val="20"/>
        <w:szCs w:val="20"/>
        <w:lang w:val="it-IT"/>
      </w:rPr>
    </w:pPr>
    <w:r>
      <w:rPr>
        <w:noProof/>
        <w:sz w:val="20"/>
        <w:szCs w:val="20"/>
      </w:rPr>
      <mc:AlternateContent>
        <mc:Choice Requires="wps">
          <w:drawing>
            <wp:anchor distT="0" distB="0" distL="114300" distR="114300" simplePos="0" relativeHeight="251659264" behindDoc="0" locked="0" layoutInCell="1" allowOverlap="1" wp14:anchorId="5F2925A4" wp14:editId="4895E097">
              <wp:simplePos x="0" y="0"/>
              <wp:positionH relativeFrom="column">
                <wp:posOffset>4562475</wp:posOffset>
              </wp:positionH>
              <wp:positionV relativeFrom="paragraph">
                <wp:posOffset>101600</wp:posOffset>
              </wp:positionV>
              <wp:extent cx="1937385" cy="1609725"/>
              <wp:effectExtent l="5715" t="12065" r="9525" b="6985"/>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7385" cy="1609725"/>
                      </a:xfrm>
                      <a:prstGeom prst="rect">
                        <a:avLst/>
                      </a:prstGeom>
                      <a:solidFill>
                        <a:srgbClr val="FFFFFF"/>
                      </a:solidFill>
                      <a:ln w="9525">
                        <a:solidFill>
                          <a:srgbClr val="FFFFFF"/>
                        </a:solidFill>
                        <a:miter lim="800000"/>
                        <a:headEnd/>
                        <a:tailEnd/>
                      </a:ln>
                    </wps:spPr>
                    <wps:txbx>
                      <w:txbxContent>
                        <w:p w14:paraId="79897E4E" w14:textId="77777777" w:rsidR="000B70B6" w:rsidRDefault="000B70B6" w:rsidP="000B70B6">
                          <w:pPr>
                            <w:rPr>
                              <w:sz w:val="20"/>
                              <w:lang w:val="it-IT"/>
                            </w:rPr>
                          </w:pPr>
                        </w:p>
                        <w:p w14:paraId="2ABF73FE" w14:textId="77777777" w:rsidR="000B70B6" w:rsidRDefault="000B70B6" w:rsidP="000B70B6">
                          <w:pPr>
                            <w:pStyle w:val="Formatvorlage1"/>
                            <w:spacing w:after="0"/>
                            <w:rPr>
                              <w:rFonts w:cs="Times New Roman"/>
                              <w:sz w:val="16"/>
                              <w:szCs w:val="24"/>
                            </w:rPr>
                          </w:pPr>
                          <w:r>
                            <w:rPr>
                              <w:rFonts w:cs="Times New Roman"/>
                              <w:szCs w:val="24"/>
                            </w:rPr>
                            <w:t>Franz Christoph Michel</w:t>
                          </w:r>
                        </w:p>
                        <w:p w14:paraId="0DD1A248" w14:textId="77777777" w:rsidR="000B70B6" w:rsidRDefault="000B70B6" w:rsidP="000B70B6">
                          <w:pPr>
                            <w:rPr>
                              <w:sz w:val="16"/>
                              <w:lang w:val="it-IT"/>
                            </w:rPr>
                          </w:pPr>
                          <w:r>
                            <w:rPr>
                              <w:sz w:val="16"/>
                              <w:lang w:val="it-IT"/>
                            </w:rPr>
                            <w:t xml:space="preserve">E-Mail: </w:t>
                          </w:r>
                          <w:hyperlink r:id="rId5" w:history="1">
                            <w:r w:rsidRPr="009A2024">
                              <w:rPr>
                                <w:rStyle w:val="Hyperlink"/>
                                <w:sz w:val="16"/>
                                <w:lang w:val="it-IT"/>
                              </w:rPr>
                              <w:t>fc.michel@elbeholz.de</w:t>
                            </w:r>
                          </w:hyperlink>
                        </w:p>
                        <w:p w14:paraId="3E4B50D0" w14:textId="77777777" w:rsidR="000B70B6" w:rsidRDefault="000B70B6" w:rsidP="000B70B6">
                          <w:pPr>
                            <w:rPr>
                              <w:sz w:val="20"/>
                              <w:lang w:val="it-IT"/>
                            </w:rPr>
                          </w:pPr>
                        </w:p>
                        <w:p w14:paraId="6A681F4A" w14:textId="77777777" w:rsidR="000B70B6" w:rsidRDefault="000B70B6" w:rsidP="000B70B6">
                          <w:pPr>
                            <w:pStyle w:val="Formatvorlage1"/>
                            <w:spacing w:after="0"/>
                            <w:rPr>
                              <w:rFonts w:cs="Times New Roman"/>
                              <w:szCs w:val="24"/>
                            </w:rPr>
                          </w:pPr>
                          <w:r>
                            <w:rPr>
                              <w:rFonts w:cs="Times New Roman"/>
                              <w:szCs w:val="24"/>
                            </w:rPr>
                            <w:t xml:space="preserve">Georg </w:t>
                          </w:r>
                          <w:proofErr w:type="spellStart"/>
                          <w:r>
                            <w:rPr>
                              <w:rFonts w:cs="Times New Roman"/>
                              <w:szCs w:val="24"/>
                            </w:rPr>
                            <w:t>v.Laffert</w:t>
                          </w:r>
                          <w:proofErr w:type="spellEnd"/>
                          <w:r w:rsidR="00630F74">
                            <w:rPr>
                              <w:rFonts w:cs="Times New Roman"/>
                              <w:szCs w:val="24"/>
                            </w:rPr>
                            <w:t xml:space="preserve"> </w:t>
                          </w:r>
                          <w:r w:rsidR="00630F74" w:rsidRPr="00630F74">
                            <w:rPr>
                              <w:rFonts w:cs="Times New Roman"/>
                              <w:szCs w:val="24"/>
                            </w:rPr>
                            <w:t xml:space="preserve">v. </w:t>
                          </w:r>
                          <w:proofErr w:type="spellStart"/>
                          <w:r w:rsidR="00630F74" w:rsidRPr="00630F74">
                            <w:rPr>
                              <w:rFonts w:cs="Times New Roman"/>
                              <w:szCs w:val="24"/>
                            </w:rPr>
                            <w:t>Kobylinski</w:t>
                          </w:r>
                          <w:proofErr w:type="spellEnd"/>
                        </w:p>
                        <w:p w14:paraId="37855105" w14:textId="77777777" w:rsidR="000B70B6" w:rsidRDefault="000B70B6" w:rsidP="000B70B6">
                          <w:pPr>
                            <w:pStyle w:val="Formatvorlage1"/>
                            <w:spacing w:after="0"/>
                            <w:rPr>
                              <w:b/>
                              <w:color w:val="004500"/>
                              <w:sz w:val="16"/>
                            </w:rPr>
                          </w:pPr>
                          <w:r>
                            <w:rPr>
                              <w:rFonts w:cs="Times New Roman"/>
                              <w:sz w:val="16"/>
                              <w:szCs w:val="24"/>
                              <w:lang w:val="it-IT"/>
                            </w:rPr>
                            <w:t xml:space="preserve">E-Mail: </w:t>
                          </w:r>
                          <w:hyperlink r:id="rId6" w:history="1">
                            <w:r w:rsidRPr="009A2024">
                              <w:rPr>
                                <w:rStyle w:val="Hyperlink"/>
                                <w:sz w:val="16"/>
                                <w:lang w:val="it-IT"/>
                              </w:rPr>
                              <w:t>g.vonlaffert@elbeholz.de</w:t>
                            </w:r>
                          </w:hyperlink>
                        </w:p>
                        <w:p w14:paraId="1081FF51" w14:textId="77777777" w:rsidR="000B70B6" w:rsidRDefault="000B70B6" w:rsidP="000B70B6">
                          <w:pPr>
                            <w:pStyle w:val="Formatvorlage1"/>
                            <w:spacing w:after="0"/>
                            <w:rPr>
                              <w:b/>
                              <w:color w:val="004500"/>
                              <w:sz w:val="16"/>
                            </w:rPr>
                          </w:pPr>
                        </w:p>
                        <w:p w14:paraId="662C7960" w14:textId="77777777" w:rsidR="000B70B6" w:rsidRPr="004D1CD2" w:rsidRDefault="00630F74" w:rsidP="000B70B6">
                          <w:pPr>
                            <w:pStyle w:val="Formatvorlage1"/>
                            <w:spacing w:after="0"/>
                            <w:rPr>
                              <w:rFonts w:cs="Times New Roman"/>
                              <w:szCs w:val="24"/>
                            </w:rPr>
                          </w:pPr>
                          <w:r w:rsidRPr="004D1CD2">
                            <w:rPr>
                              <w:rFonts w:cs="Times New Roman"/>
                              <w:szCs w:val="24"/>
                            </w:rPr>
                            <w:t xml:space="preserve">Dr. </w:t>
                          </w:r>
                          <w:r w:rsidR="000B70B6" w:rsidRPr="004D1CD2">
                            <w:rPr>
                              <w:rFonts w:cs="Times New Roman"/>
                              <w:szCs w:val="24"/>
                            </w:rPr>
                            <w:t xml:space="preserve">Modest </w:t>
                          </w:r>
                          <w:proofErr w:type="spellStart"/>
                          <w:r w:rsidR="000B70B6" w:rsidRPr="004D1CD2">
                            <w:rPr>
                              <w:rFonts w:cs="Times New Roman"/>
                              <w:szCs w:val="24"/>
                            </w:rPr>
                            <w:t>v.Bockum</w:t>
                          </w:r>
                          <w:proofErr w:type="spellEnd"/>
                        </w:p>
                        <w:p w14:paraId="5339457F" w14:textId="77777777" w:rsidR="000B70B6" w:rsidRDefault="000B70B6" w:rsidP="000B70B6">
                          <w:pPr>
                            <w:pStyle w:val="Formatvorlage1"/>
                            <w:spacing w:after="0"/>
                            <w:rPr>
                              <w:b/>
                              <w:color w:val="004500"/>
                              <w:sz w:val="16"/>
                            </w:rPr>
                          </w:pPr>
                          <w:r w:rsidRPr="000B70B6">
                            <w:rPr>
                              <w:rFonts w:cs="Times New Roman"/>
                              <w:sz w:val="16"/>
                              <w:szCs w:val="24"/>
                              <w:lang w:val="it-IT"/>
                            </w:rPr>
                            <w:t>E-Mail:</w:t>
                          </w:r>
                          <w:r>
                            <w:rPr>
                              <w:b/>
                              <w:color w:val="004500"/>
                              <w:sz w:val="16"/>
                            </w:rPr>
                            <w:t xml:space="preserve"> </w:t>
                          </w:r>
                          <w:r w:rsidRPr="000B70B6">
                            <w:rPr>
                              <w:rStyle w:val="Hyperlink"/>
                              <w:sz w:val="16"/>
                              <w:szCs w:val="16"/>
                              <w:lang w:val="it-IT"/>
                            </w:rPr>
                            <w:t>m.vonbockum@elbeholz.de</w:t>
                          </w:r>
                        </w:p>
                        <w:p w14:paraId="572BE902" w14:textId="77777777" w:rsidR="000B70B6" w:rsidRDefault="000B70B6" w:rsidP="000B70B6">
                          <w:pPr>
                            <w:pStyle w:val="Formatvorlage1"/>
                            <w:spacing w:after="0"/>
                            <w:rPr>
                              <w:b/>
                              <w:color w:val="004500"/>
                              <w:sz w:val="16"/>
                            </w:rPr>
                          </w:pPr>
                        </w:p>
                        <w:p w14:paraId="4A96E3B1" w14:textId="77777777" w:rsidR="000B70B6" w:rsidRDefault="000B70B6" w:rsidP="000B70B6">
                          <w:pPr>
                            <w:pStyle w:val="Formatvorlage1"/>
                            <w:spacing w:after="0"/>
                            <w:rPr>
                              <w:rFonts w:cs="Times New Roman"/>
                              <w:sz w:val="16"/>
                              <w:szCs w:val="24"/>
                              <w:lang w:val="it-IT"/>
                            </w:rPr>
                          </w:pPr>
                        </w:p>
                        <w:p w14:paraId="19A9E1B5" w14:textId="77777777" w:rsidR="000B70B6" w:rsidRDefault="000B70B6" w:rsidP="000B70B6">
                          <w:pPr>
                            <w:pStyle w:val="Formatvorlage1"/>
                            <w:spacing w:after="0"/>
                            <w:rPr>
                              <w:rFonts w:cs="Times New Roman"/>
                              <w:sz w:val="16"/>
                              <w:szCs w:val="24"/>
                              <w:lang w:val="it-IT"/>
                            </w:rPr>
                          </w:pPr>
                        </w:p>
                        <w:p w14:paraId="25449F84" w14:textId="77777777" w:rsidR="000B70B6" w:rsidRDefault="000B70B6" w:rsidP="000B70B6">
                          <w:pPr>
                            <w:rPr>
                              <w:sz w:val="16"/>
                              <w:lang w:val="it-IT"/>
                            </w:rPr>
                          </w:pPr>
                          <w:r>
                            <w:rPr>
                              <w:sz w:val="16"/>
                              <w:lang w:val="it-IT"/>
                            </w:rPr>
                            <w:t xml:space="preserve"> </w:t>
                          </w:r>
                        </w:p>
                        <w:p w14:paraId="54A85EB9" w14:textId="77777777" w:rsidR="000B70B6" w:rsidRDefault="000B70B6" w:rsidP="000B70B6">
                          <w:pPr>
                            <w:rPr>
                              <w:sz w:val="16"/>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925A4" id="Text Box 1" o:spid="_x0000_s1032" type="#_x0000_t202" style="position:absolute;margin-left:359.25pt;margin-top:8pt;width:152.55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" strokecolor="white">
              <v:textbox>
                <w:txbxContent>
                  <w:p w14:paraId="79897E4E" w14:textId="77777777" w:rsidR="000B70B6" w:rsidRDefault="000B70B6" w:rsidP="000B70B6">
                    <w:pPr>
                      <w:rPr>
                        <w:sz w:val="20"/>
                        <w:lang w:val="it-IT"/>
                      </w:rPr>
                    </w:pPr>
                  </w:p>
                  <w:p w14:paraId="2ABF73FE" w14:textId="77777777" w:rsidR="000B70B6" w:rsidRDefault="000B70B6" w:rsidP="000B70B6">
                    <w:pPr>
                      <w:pStyle w:val="Formatvorlage1"/>
                      <w:spacing w:after="0"/>
                      <w:rPr>
                        <w:rFonts w:cs="Times New Roman"/>
                        <w:sz w:val="16"/>
                        <w:szCs w:val="24"/>
                      </w:rPr>
                    </w:pPr>
                    <w:r>
                      <w:rPr>
                        <w:rFonts w:cs="Times New Roman"/>
                        <w:szCs w:val="24"/>
                      </w:rPr>
                      <w:t>Franz Christoph Michel</w:t>
                    </w:r>
                  </w:p>
                  <w:p w14:paraId="0DD1A248" w14:textId="77777777" w:rsidR="000B70B6" w:rsidRDefault="000B70B6" w:rsidP="000B70B6">
                    <w:pPr>
                      <w:rPr>
                        <w:sz w:val="16"/>
                        <w:lang w:val="it-IT"/>
                      </w:rPr>
                    </w:pPr>
                    <w:r>
                      <w:rPr>
                        <w:sz w:val="16"/>
                        <w:lang w:val="it-IT"/>
                      </w:rPr>
                      <w:t xml:space="preserve">E-Mail: </w:t>
                    </w:r>
                    <w:hyperlink r:id="rId7" w:history="1">
                      <w:r w:rsidRPr="009A2024">
                        <w:rPr>
                          <w:rStyle w:val="Hyperlink"/>
                          <w:sz w:val="16"/>
                          <w:lang w:val="it-IT"/>
                        </w:rPr>
                        <w:t>fc.michel@elbeholz.de</w:t>
                      </w:r>
                    </w:hyperlink>
                  </w:p>
                  <w:p w14:paraId="3E4B50D0" w14:textId="77777777" w:rsidR="000B70B6" w:rsidRDefault="000B70B6" w:rsidP="000B70B6">
                    <w:pPr>
                      <w:rPr>
                        <w:sz w:val="20"/>
                        <w:lang w:val="it-IT"/>
                      </w:rPr>
                    </w:pPr>
                  </w:p>
                  <w:p w14:paraId="6A681F4A" w14:textId="77777777" w:rsidR="000B70B6" w:rsidRDefault="000B70B6" w:rsidP="000B70B6">
                    <w:pPr>
                      <w:pStyle w:val="Formatvorlage1"/>
                      <w:spacing w:after="0"/>
                      <w:rPr>
                        <w:rFonts w:cs="Times New Roman"/>
                        <w:szCs w:val="24"/>
                      </w:rPr>
                    </w:pPr>
                    <w:r>
                      <w:rPr>
                        <w:rFonts w:cs="Times New Roman"/>
                        <w:szCs w:val="24"/>
                      </w:rPr>
                      <w:t xml:space="preserve">Georg </w:t>
                    </w:r>
                    <w:proofErr w:type="spellStart"/>
                    <w:r>
                      <w:rPr>
                        <w:rFonts w:cs="Times New Roman"/>
                        <w:szCs w:val="24"/>
                      </w:rPr>
                      <w:t>v.Laffert</w:t>
                    </w:r>
                    <w:proofErr w:type="spellEnd"/>
                    <w:r w:rsidR="00630F74">
                      <w:rPr>
                        <w:rFonts w:cs="Times New Roman"/>
                        <w:szCs w:val="24"/>
                      </w:rPr>
                      <w:t xml:space="preserve"> </w:t>
                    </w:r>
                    <w:r w:rsidR="00630F74" w:rsidRPr="00630F74">
                      <w:rPr>
                        <w:rFonts w:cs="Times New Roman"/>
                        <w:szCs w:val="24"/>
                      </w:rPr>
                      <w:t xml:space="preserve">v. </w:t>
                    </w:r>
                    <w:proofErr w:type="spellStart"/>
                    <w:r w:rsidR="00630F74" w:rsidRPr="00630F74">
                      <w:rPr>
                        <w:rFonts w:cs="Times New Roman"/>
                        <w:szCs w:val="24"/>
                      </w:rPr>
                      <w:t>Kobylinski</w:t>
                    </w:r>
                    <w:proofErr w:type="spellEnd"/>
                  </w:p>
                  <w:p w14:paraId="37855105" w14:textId="77777777" w:rsidR="000B70B6" w:rsidRDefault="000B70B6" w:rsidP="000B70B6">
                    <w:pPr>
                      <w:pStyle w:val="Formatvorlage1"/>
                      <w:spacing w:after="0"/>
                      <w:rPr>
                        <w:b/>
                        <w:color w:val="004500"/>
                        <w:sz w:val="16"/>
                      </w:rPr>
                    </w:pPr>
                    <w:r>
                      <w:rPr>
                        <w:rFonts w:cs="Times New Roman"/>
                        <w:sz w:val="16"/>
                        <w:szCs w:val="24"/>
                        <w:lang w:val="it-IT"/>
                      </w:rPr>
                      <w:t xml:space="preserve">E-Mail: </w:t>
                    </w:r>
                    <w:hyperlink r:id="rId8" w:history="1">
                      <w:r w:rsidRPr="009A2024">
                        <w:rPr>
                          <w:rStyle w:val="Hyperlink"/>
                          <w:sz w:val="16"/>
                          <w:lang w:val="it-IT"/>
                        </w:rPr>
                        <w:t>g.vonlaffert@elbeholz.de</w:t>
                      </w:r>
                    </w:hyperlink>
                  </w:p>
                  <w:p w14:paraId="1081FF51" w14:textId="77777777" w:rsidR="000B70B6" w:rsidRDefault="000B70B6" w:rsidP="000B70B6">
                    <w:pPr>
                      <w:pStyle w:val="Formatvorlage1"/>
                      <w:spacing w:after="0"/>
                      <w:rPr>
                        <w:b/>
                        <w:color w:val="004500"/>
                        <w:sz w:val="16"/>
                      </w:rPr>
                    </w:pPr>
                  </w:p>
                  <w:p w14:paraId="662C7960" w14:textId="77777777" w:rsidR="000B70B6" w:rsidRPr="004D1CD2" w:rsidRDefault="00630F74" w:rsidP="000B70B6">
                    <w:pPr>
                      <w:pStyle w:val="Formatvorlage1"/>
                      <w:spacing w:after="0"/>
                      <w:rPr>
                        <w:rFonts w:cs="Times New Roman"/>
                        <w:szCs w:val="24"/>
                      </w:rPr>
                    </w:pPr>
                    <w:r w:rsidRPr="004D1CD2">
                      <w:rPr>
                        <w:rFonts w:cs="Times New Roman"/>
                        <w:szCs w:val="24"/>
                      </w:rPr>
                      <w:t xml:space="preserve">Dr. </w:t>
                    </w:r>
                    <w:r w:rsidR="000B70B6" w:rsidRPr="004D1CD2">
                      <w:rPr>
                        <w:rFonts w:cs="Times New Roman"/>
                        <w:szCs w:val="24"/>
                      </w:rPr>
                      <w:t xml:space="preserve">Modest </w:t>
                    </w:r>
                    <w:proofErr w:type="spellStart"/>
                    <w:r w:rsidR="000B70B6" w:rsidRPr="004D1CD2">
                      <w:rPr>
                        <w:rFonts w:cs="Times New Roman"/>
                        <w:szCs w:val="24"/>
                      </w:rPr>
                      <w:t>v.Bockum</w:t>
                    </w:r>
                    <w:proofErr w:type="spellEnd"/>
                  </w:p>
                  <w:p w14:paraId="5339457F" w14:textId="77777777" w:rsidR="000B70B6" w:rsidRDefault="000B70B6" w:rsidP="000B70B6">
                    <w:pPr>
                      <w:pStyle w:val="Formatvorlage1"/>
                      <w:spacing w:after="0"/>
                      <w:rPr>
                        <w:b/>
                        <w:color w:val="004500"/>
                        <w:sz w:val="16"/>
                      </w:rPr>
                    </w:pPr>
                    <w:r w:rsidRPr="000B70B6">
                      <w:rPr>
                        <w:rFonts w:cs="Times New Roman"/>
                        <w:sz w:val="16"/>
                        <w:szCs w:val="24"/>
                        <w:lang w:val="it-IT"/>
                      </w:rPr>
                      <w:t>E-Mail:</w:t>
                    </w:r>
                    <w:r>
                      <w:rPr>
                        <w:b/>
                        <w:color w:val="004500"/>
                        <w:sz w:val="16"/>
                      </w:rPr>
                      <w:t xml:space="preserve"> </w:t>
                    </w:r>
                    <w:r w:rsidRPr="000B70B6">
                      <w:rPr>
                        <w:rStyle w:val="Hyperlink"/>
                        <w:sz w:val="16"/>
                        <w:szCs w:val="16"/>
                        <w:lang w:val="it-IT"/>
                      </w:rPr>
                      <w:t>m.vonbockum@elbeholz.de</w:t>
                    </w:r>
                  </w:p>
                  <w:p w14:paraId="572BE902" w14:textId="77777777" w:rsidR="000B70B6" w:rsidRDefault="000B70B6" w:rsidP="000B70B6">
                    <w:pPr>
                      <w:pStyle w:val="Formatvorlage1"/>
                      <w:spacing w:after="0"/>
                      <w:rPr>
                        <w:b/>
                        <w:color w:val="004500"/>
                        <w:sz w:val="16"/>
                      </w:rPr>
                    </w:pPr>
                  </w:p>
                  <w:p w14:paraId="4A96E3B1" w14:textId="77777777" w:rsidR="000B70B6" w:rsidRDefault="000B70B6" w:rsidP="000B70B6">
                    <w:pPr>
                      <w:pStyle w:val="Formatvorlage1"/>
                      <w:spacing w:after="0"/>
                      <w:rPr>
                        <w:rFonts w:cs="Times New Roman"/>
                        <w:sz w:val="16"/>
                        <w:szCs w:val="24"/>
                        <w:lang w:val="it-IT"/>
                      </w:rPr>
                    </w:pPr>
                  </w:p>
                  <w:p w14:paraId="19A9E1B5" w14:textId="77777777" w:rsidR="000B70B6" w:rsidRDefault="000B70B6" w:rsidP="000B70B6">
                    <w:pPr>
                      <w:pStyle w:val="Formatvorlage1"/>
                      <w:spacing w:after="0"/>
                      <w:rPr>
                        <w:rFonts w:cs="Times New Roman"/>
                        <w:sz w:val="16"/>
                        <w:szCs w:val="24"/>
                        <w:lang w:val="it-IT"/>
                      </w:rPr>
                    </w:pPr>
                  </w:p>
                  <w:p w14:paraId="25449F84" w14:textId="77777777" w:rsidR="000B70B6" w:rsidRDefault="000B70B6" w:rsidP="000B70B6">
                    <w:pPr>
                      <w:rPr>
                        <w:sz w:val="16"/>
                        <w:lang w:val="it-IT"/>
                      </w:rPr>
                    </w:pPr>
                    <w:r>
                      <w:rPr>
                        <w:sz w:val="16"/>
                        <w:lang w:val="it-IT"/>
                      </w:rPr>
                      <w:t xml:space="preserve"> </w:t>
                    </w:r>
                  </w:p>
                  <w:p w14:paraId="54A85EB9" w14:textId="77777777" w:rsidR="000B70B6" w:rsidRDefault="000B70B6" w:rsidP="000B70B6">
                    <w:pPr>
                      <w:rPr>
                        <w:sz w:val="16"/>
                        <w:lang w:val="it-IT"/>
                      </w:rPr>
                    </w:pPr>
                  </w:p>
                </w:txbxContent>
              </v:textbox>
            </v:shape>
          </w:pict>
        </mc:Fallback>
      </mc:AlternateContent>
    </w:r>
  </w:p>
  <w:p w14:paraId="51086EEA" w14:textId="77777777" w:rsidR="009878BF" w:rsidRDefault="009878BF">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E44FF"/>
    <w:multiLevelType w:val="hybridMultilevel"/>
    <w:tmpl w:val="71DA3E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B506923"/>
    <w:multiLevelType w:val="hybridMultilevel"/>
    <w:tmpl w:val="93442C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6C203E"/>
    <w:multiLevelType w:val="multilevel"/>
    <w:tmpl w:val="E8105C7C"/>
    <w:lvl w:ilvl="0">
      <w:start w:val="1"/>
      <w:numFmt w:val="decimal"/>
      <w:lvlText w:val="%1"/>
      <w:lvlJc w:val="left"/>
      <w:pPr>
        <w:tabs>
          <w:tab w:val="num" w:pos="1134"/>
        </w:tabs>
        <w:ind w:left="1134" w:hanging="1134"/>
      </w:pPr>
      <w:rPr>
        <w:rFonts w:hint="default"/>
      </w:rPr>
    </w:lvl>
    <w:lvl w:ilvl="1">
      <w:start w:val="1"/>
      <w:numFmt w:val="decimal"/>
      <w:pStyle w:val="berschrift2"/>
      <w:lvlText w:val="%1.%2"/>
      <w:lvlJc w:val="left"/>
      <w:pPr>
        <w:tabs>
          <w:tab w:val="num" w:pos="1134"/>
        </w:tabs>
        <w:ind w:left="1134" w:hanging="1134"/>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425C0F1D"/>
    <w:multiLevelType w:val="hybridMultilevel"/>
    <w:tmpl w:val="EC727F9E"/>
    <w:lvl w:ilvl="0" w:tplc="BE8CB7BE">
      <w:start w:val="1"/>
      <w:numFmt w:val="lowerLetter"/>
      <w:pStyle w:val="DISSberschrift4"/>
      <w:lvlText w:val="%1."/>
      <w:lvlJc w:val="left"/>
      <w:pPr>
        <w:tabs>
          <w:tab w:val="num" w:pos="1134"/>
        </w:tabs>
        <w:ind w:left="1134" w:hanging="1134"/>
      </w:pPr>
      <w:rPr>
        <w:rFonts w:ascii="Arial" w:hAnsi="Arial" w:hint="default"/>
        <w:b w:val="0"/>
        <w:i w:val="0"/>
        <w:sz w:val="24"/>
        <w:szCs w:val="24"/>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432767B8"/>
    <w:multiLevelType w:val="hybridMultilevel"/>
    <w:tmpl w:val="BB0402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9C831FC"/>
    <w:multiLevelType w:val="multilevel"/>
    <w:tmpl w:val="0B225640"/>
    <w:lvl w:ilvl="0">
      <w:start w:val="1"/>
      <w:numFmt w:val="decimal"/>
      <w:pStyle w:val="DISSberschrift1"/>
      <w:lvlText w:val="%1"/>
      <w:lvlJc w:val="left"/>
      <w:pPr>
        <w:tabs>
          <w:tab w:val="num" w:pos="1134"/>
        </w:tabs>
        <w:ind w:left="1134" w:hanging="1134"/>
      </w:pPr>
      <w:rPr>
        <w:rFonts w:hint="default"/>
      </w:rPr>
    </w:lvl>
    <w:lvl w:ilvl="1">
      <w:start w:val="1"/>
      <w:numFmt w:val="decimal"/>
      <w:pStyle w:val="DISSberschrift2"/>
      <w:lvlText w:val="%1.%2"/>
      <w:lvlJc w:val="left"/>
      <w:pPr>
        <w:tabs>
          <w:tab w:val="num" w:pos="1134"/>
        </w:tabs>
        <w:ind w:left="1134" w:hanging="1134"/>
      </w:pPr>
      <w:rPr>
        <w:rFonts w:hint="default"/>
      </w:rPr>
    </w:lvl>
    <w:lvl w:ilvl="2">
      <w:start w:val="1"/>
      <w:numFmt w:val="decimal"/>
      <w:pStyle w:val="DISSberschrift3"/>
      <w:lvlText w:val="%1.%2.%3"/>
      <w:lvlJc w:val="left"/>
      <w:pPr>
        <w:tabs>
          <w:tab w:val="num" w:pos="1134"/>
        </w:tabs>
        <w:ind w:left="1134" w:hanging="1134"/>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4EF9709C"/>
    <w:multiLevelType w:val="hybridMultilevel"/>
    <w:tmpl w:val="D26652E4"/>
    <w:lvl w:ilvl="0" w:tplc="04070007">
      <w:start w:val="1"/>
      <w:numFmt w:val="bullet"/>
      <w:lvlText w:val="-"/>
      <w:lvlJc w:val="left"/>
      <w:pPr>
        <w:tabs>
          <w:tab w:val="num" w:pos="720"/>
        </w:tabs>
        <w:ind w:left="720" w:hanging="360"/>
      </w:pPr>
      <w:rPr>
        <w:sz w:val="16"/>
      </w:rPr>
    </w:lvl>
    <w:lvl w:ilvl="1" w:tplc="04070003">
      <w:start w:val="1"/>
      <w:numFmt w:val="bullet"/>
      <w:lvlText w:val="o"/>
      <w:lvlJc w:val="left"/>
      <w:pPr>
        <w:tabs>
          <w:tab w:val="num" w:pos="1440"/>
        </w:tabs>
        <w:ind w:left="1440" w:hanging="360"/>
      </w:pPr>
      <w:rPr>
        <w:rFonts w:ascii="Courier New" w:hAnsi="Courier New" w:cs="Times New Roman"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C32705"/>
    <w:multiLevelType w:val="multilevel"/>
    <w:tmpl w:val="42E6BC48"/>
    <w:lvl w:ilvl="0">
      <w:start w:val="1"/>
      <w:numFmt w:val="decimal"/>
      <w:lvlText w:val="%1"/>
      <w:lvlJc w:val="left"/>
      <w:pPr>
        <w:tabs>
          <w:tab w:val="num" w:pos="432"/>
        </w:tabs>
        <w:ind w:left="432" w:hanging="432"/>
      </w:pPr>
    </w:lvl>
    <w:lvl w:ilvl="1">
      <w:start w:val="1"/>
      <w:numFmt w:val="decimal"/>
      <w:pStyle w:val="Standardtextberschrift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70094CAD"/>
    <w:multiLevelType w:val="multilevel"/>
    <w:tmpl w:val="0E683190"/>
    <w:lvl w:ilvl="0">
      <w:start w:val="1"/>
      <w:numFmt w:val="decimal"/>
      <w:pStyle w:val="berschrift1"/>
      <w:lvlText w:val="%1"/>
      <w:lvlJc w:val="left"/>
      <w:pPr>
        <w:tabs>
          <w:tab w:val="num" w:pos="1134"/>
        </w:tabs>
        <w:ind w:left="1134" w:hanging="1134"/>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604729571">
    <w:abstractNumId w:val="7"/>
  </w:num>
  <w:num w:numId="2" w16cid:durableId="1226262186">
    <w:abstractNumId w:val="3"/>
  </w:num>
  <w:num w:numId="3" w16cid:durableId="1208446968">
    <w:abstractNumId w:val="8"/>
  </w:num>
  <w:num w:numId="4" w16cid:durableId="636689240">
    <w:abstractNumId w:val="2"/>
  </w:num>
  <w:num w:numId="5" w16cid:durableId="530610648">
    <w:abstractNumId w:val="5"/>
  </w:num>
  <w:num w:numId="6" w16cid:durableId="1531644779">
    <w:abstractNumId w:val="6"/>
  </w:num>
  <w:num w:numId="7" w16cid:durableId="713041124">
    <w:abstractNumId w:val="6"/>
  </w:num>
  <w:num w:numId="8" w16cid:durableId="226385702">
    <w:abstractNumId w:val="0"/>
  </w:num>
  <w:num w:numId="9" w16cid:durableId="1042942913">
    <w:abstractNumId w:val="1"/>
  </w:num>
  <w:num w:numId="10" w16cid:durableId="139545462">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it-IT" w:vendorID="64" w:dllVersion="6" w:nlCheck="1" w:checkStyle="0"/>
  <w:activeWritingStyle w:appName="MSWord" w:lang="de-DE" w:vendorID="64" w:dllVersion="6" w:nlCheck="1" w:checkStyle="1"/>
  <w:activeWritingStyle w:appName="MSWord" w:lang="it-IT" w:vendorID="64" w:dllVersion="0" w:nlCheck="1" w:checkStyle="0"/>
  <w:activeWritingStyle w:appName="MSWord" w:lang="de-DE" w:vendorID="64" w:dllVersion="0" w:nlCheck="1" w:checkStyle="0"/>
  <w:activeWritingStyle w:appName="MSWord" w:lang="en-US" w:vendorID="64" w:dllVersion="0" w:nlCheck="1" w:checkStyle="0"/>
  <w:proofState w:spelling="clean"/>
  <w:attachedTemplate r:id="rId1"/>
  <w:defaultTabStop w:val="709"/>
  <w:autoHyphenation/>
  <w:consecutiveHyphenLimit w:val="2"/>
  <w:hyphenationZone w:val="567"/>
  <w:noPunctuationKerning/>
  <w:characterSpacingControl w:val="doNotCompress"/>
  <w:hdrShapeDefaults>
    <o:shapedefaults v:ext="edit" spidmax="2050">
      <o:colormru v:ext="edit" colors="#9caa6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2FE"/>
    <w:rsid w:val="000203B1"/>
    <w:rsid w:val="00027EC9"/>
    <w:rsid w:val="00061C30"/>
    <w:rsid w:val="0006384F"/>
    <w:rsid w:val="0006711F"/>
    <w:rsid w:val="000704CE"/>
    <w:rsid w:val="00073284"/>
    <w:rsid w:val="00083CAA"/>
    <w:rsid w:val="000926FF"/>
    <w:rsid w:val="000B70B6"/>
    <w:rsid w:val="001341FB"/>
    <w:rsid w:val="00140136"/>
    <w:rsid w:val="0015114F"/>
    <w:rsid w:val="001577DD"/>
    <w:rsid w:val="00160BBC"/>
    <w:rsid w:val="00172525"/>
    <w:rsid w:val="0017429A"/>
    <w:rsid w:val="00186FE1"/>
    <w:rsid w:val="00196876"/>
    <w:rsid w:val="001A78F4"/>
    <w:rsid w:val="001C3100"/>
    <w:rsid w:val="001F3667"/>
    <w:rsid w:val="00215378"/>
    <w:rsid w:val="0026612D"/>
    <w:rsid w:val="00270B98"/>
    <w:rsid w:val="00280687"/>
    <w:rsid w:val="00283AA7"/>
    <w:rsid w:val="00286950"/>
    <w:rsid w:val="002B5B50"/>
    <w:rsid w:val="002C557B"/>
    <w:rsid w:val="002D4E6A"/>
    <w:rsid w:val="002F26A8"/>
    <w:rsid w:val="0031431C"/>
    <w:rsid w:val="00316200"/>
    <w:rsid w:val="00321014"/>
    <w:rsid w:val="00335C39"/>
    <w:rsid w:val="00346B18"/>
    <w:rsid w:val="00352926"/>
    <w:rsid w:val="003A77DB"/>
    <w:rsid w:val="003D0F92"/>
    <w:rsid w:val="003D4A56"/>
    <w:rsid w:val="00403929"/>
    <w:rsid w:val="00404C80"/>
    <w:rsid w:val="00405426"/>
    <w:rsid w:val="004145DC"/>
    <w:rsid w:val="00420EB2"/>
    <w:rsid w:val="004264A1"/>
    <w:rsid w:val="00426533"/>
    <w:rsid w:val="004461D9"/>
    <w:rsid w:val="00450DAC"/>
    <w:rsid w:val="00463356"/>
    <w:rsid w:val="00490DF4"/>
    <w:rsid w:val="00493A6B"/>
    <w:rsid w:val="004B397A"/>
    <w:rsid w:val="004B61A2"/>
    <w:rsid w:val="004C10DB"/>
    <w:rsid w:val="004D1CD2"/>
    <w:rsid w:val="004F223E"/>
    <w:rsid w:val="004F7F34"/>
    <w:rsid w:val="005116E6"/>
    <w:rsid w:val="005131C7"/>
    <w:rsid w:val="0051713B"/>
    <w:rsid w:val="005172FE"/>
    <w:rsid w:val="00520235"/>
    <w:rsid w:val="00525B2B"/>
    <w:rsid w:val="00555CE2"/>
    <w:rsid w:val="00565BF5"/>
    <w:rsid w:val="00576343"/>
    <w:rsid w:val="00586BCA"/>
    <w:rsid w:val="00586E60"/>
    <w:rsid w:val="005A7F32"/>
    <w:rsid w:val="005C535D"/>
    <w:rsid w:val="00624E05"/>
    <w:rsid w:val="00630F74"/>
    <w:rsid w:val="00641E16"/>
    <w:rsid w:val="0065164E"/>
    <w:rsid w:val="0067288A"/>
    <w:rsid w:val="00675C3D"/>
    <w:rsid w:val="00695E72"/>
    <w:rsid w:val="006B36AC"/>
    <w:rsid w:val="006C7B7B"/>
    <w:rsid w:val="006C7E56"/>
    <w:rsid w:val="006F73E7"/>
    <w:rsid w:val="00706407"/>
    <w:rsid w:val="00762270"/>
    <w:rsid w:val="007872B0"/>
    <w:rsid w:val="00794285"/>
    <w:rsid w:val="0079435C"/>
    <w:rsid w:val="00794395"/>
    <w:rsid w:val="007E7EEA"/>
    <w:rsid w:val="0080095D"/>
    <w:rsid w:val="00804241"/>
    <w:rsid w:val="00836CEC"/>
    <w:rsid w:val="008371F2"/>
    <w:rsid w:val="00883685"/>
    <w:rsid w:val="00885228"/>
    <w:rsid w:val="00886318"/>
    <w:rsid w:val="008A008D"/>
    <w:rsid w:val="008A1CBC"/>
    <w:rsid w:val="008A398A"/>
    <w:rsid w:val="008C0754"/>
    <w:rsid w:val="008E1728"/>
    <w:rsid w:val="00904332"/>
    <w:rsid w:val="00916082"/>
    <w:rsid w:val="0092343A"/>
    <w:rsid w:val="009250DB"/>
    <w:rsid w:val="00931273"/>
    <w:rsid w:val="00932B59"/>
    <w:rsid w:val="00934887"/>
    <w:rsid w:val="00947C31"/>
    <w:rsid w:val="009500DD"/>
    <w:rsid w:val="00962F05"/>
    <w:rsid w:val="009878BF"/>
    <w:rsid w:val="009E0A06"/>
    <w:rsid w:val="009F5DF8"/>
    <w:rsid w:val="00A02A00"/>
    <w:rsid w:val="00A13119"/>
    <w:rsid w:val="00A16814"/>
    <w:rsid w:val="00A23839"/>
    <w:rsid w:val="00A320A1"/>
    <w:rsid w:val="00A45EE3"/>
    <w:rsid w:val="00A46641"/>
    <w:rsid w:val="00A82C2D"/>
    <w:rsid w:val="00A90820"/>
    <w:rsid w:val="00AA21A1"/>
    <w:rsid w:val="00AB0288"/>
    <w:rsid w:val="00AB44B7"/>
    <w:rsid w:val="00AD4EEB"/>
    <w:rsid w:val="00AD5BF7"/>
    <w:rsid w:val="00AE57FB"/>
    <w:rsid w:val="00AF62AF"/>
    <w:rsid w:val="00B0520E"/>
    <w:rsid w:val="00B1298E"/>
    <w:rsid w:val="00B13411"/>
    <w:rsid w:val="00B53A77"/>
    <w:rsid w:val="00B70429"/>
    <w:rsid w:val="00BE67F5"/>
    <w:rsid w:val="00C22EEB"/>
    <w:rsid w:val="00C4650E"/>
    <w:rsid w:val="00C54B2E"/>
    <w:rsid w:val="00C54E30"/>
    <w:rsid w:val="00C62CAC"/>
    <w:rsid w:val="00C7643C"/>
    <w:rsid w:val="00C90774"/>
    <w:rsid w:val="00C94A44"/>
    <w:rsid w:val="00CA3C14"/>
    <w:rsid w:val="00CB62F0"/>
    <w:rsid w:val="00CC04F7"/>
    <w:rsid w:val="00CD4E53"/>
    <w:rsid w:val="00CE103A"/>
    <w:rsid w:val="00CF04FE"/>
    <w:rsid w:val="00CF418E"/>
    <w:rsid w:val="00CF540E"/>
    <w:rsid w:val="00D568BF"/>
    <w:rsid w:val="00D63B33"/>
    <w:rsid w:val="00D67636"/>
    <w:rsid w:val="00D76698"/>
    <w:rsid w:val="00D81A34"/>
    <w:rsid w:val="00DB2E75"/>
    <w:rsid w:val="00DB34AF"/>
    <w:rsid w:val="00DC1F51"/>
    <w:rsid w:val="00DF19A6"/>
    <w:rsid w:val="00E05CF1"/>
    <w:rsid w:val="00E17F6E"/>
    <w:rsid w:val="00E609B0"/>
    <w:rsid w:val="00E719AE"/>
    <w:rsid w:val="00E80AD6"/>
    <w:rsid w:val="00E82701"/>
    <w:rsid w:val="00EB2256"/>
    <w:rsid w:val="00EE0D75"/>
    <w:rsid w:val="00EF265A"/>
    <w:rsid w:val="00EF3AC8"/>
    <w:rsid w:val="00EF7D38"/>
    <w:rsid w:val="00F00196"/>
    <w:rsid w:val="00F0444B"/>
    <w:rsid w:val="00F27E1F"/>
    <w:rsid w:val="00F35A8C"/>
    <w:rsid w:val="00F44C12"/>
    <w:rsid w:val="00F44E52"/>
    <w:rsid w:val="00F47220"/>
    <w:rsid w:val="00F96429"/>
    <w:rsid w:val="00FA07C7"/>
    <w:rsid w:val="00FB0C47"/>
    <w:rsid w:val="00FE2CCF"/>
    <w:rsid w:val="00FF32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caa63"/>
    </o:shapedefaults>
    <o:shapelayout v:ext="edit">
      <o:idmap v:ext="edit" data="2"/>
    </o:shapelayout>
  </w:shapeDefaults>
  <w:decimalSymbol w:val=","/>
  <w:listSeparator w:val=";"/>
  <w14:docId w14:val="20F9F84A"/>
  <w15:chartTrackingRefBased/>
  <w15:docId w15:val="{B6F66811-6A17-4366-87DC-7460CA08E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557B"/>
    <w:rPr>
      <w:rFonts w:ascii="Arial" w:hAnsi="Arial"/>
      <w:sz w:val="24"/>
      <w:szCs w:val="24"/>
    </w:rPr>
  </w:style>
  <w:style w:type="paragraph" w:styleId="berschrift1">
    <w:name w:val="heading 1"/>
    <w:aliases w:val="DISS_Überschrift 1x"/>
    <w:basedOn w:val="Standard"/>
    <w:next w:val="DISSStandardtext"/>
    <w:autoRedefine/>
    <w:qFormat/>
    <w:pPr>
      <w:keepNext/>
      <w:numPr>
        <w:numId w:val="3"/>
      </w:numPr>
      <w:spacing w:before="240" w:after="360"/>
      <w:outlineLvl w:val="0"/>
    </w:pPr>
    <w:rPr>
      <w:b/>
      <w:bCs/>
      <w:kern w:val="32"/>
      <w:sz w:val="34"/>
      <w:szCs w:val="32"/>
    </w:rPr>
  </w:style>
  <w:style w:type="paragraph" w:styleId="berschrift2">
    <w:name w:val="heading 2"/>
    <w:basedOn w:val="Standard"/>
    <w:next w:val="Standard"/>
    <w:qFormat/>
    <w:pPr>
      <w:keepNext/>
      <w:numPr>
        <w:ilvl w:val="1"/>
        <w:numId w:val="4"/>
      </w:numPr>
      <w:spacing w:before="240" w:after="120"/>
      <w:jc w:val="both"/>
      <w:outlineLvl w:val="1"/>
    </w:pPr>
    <w:rPr>
      <w:b/>
      <w:sz w:val="22"/>
      <w:szCs w:val="22"/>
    </w:rPr>
  </w:style>
  <w:style w:type="paragraph" w:styleId="berschrift3">
    <w:name w:val="heading 3"/>
    <w:basedOn w:val="Standard"/>
    <w:next w:val="Standardtext"/>
    <w:qFormat/>
    <w:pPr>
      <w:keepNext/>
      <w:spacing w:before="240" w:after="120"/>
      <w:outlineLvl w:val="2"/>
    </w:pPr>
    <w:rPr>
      <w:b/>
      <w:sz w:val="26"/>
      <w:szCs w:val="20"/>
    </w:rPr>
  </w:style>
  <w:style w:type="paragraph" w:styleId="berschrift4">
    <w:name w:val="heading 4"/>
    <w:basedOn w:val="berschrift3"/>
    <w:next w:val="Standardtext"/>
    <w:qFormat/>
    <w:pPr>
      <w:widowControl w:val="0"/>
      <w:numPr>
        <w:ilvl w:val="3"/>
        <w:numId w:val="5"/>
      </w:numPr>
      <w:tabs>
        <w:tab w:val="left" w:pos="-70"/>
        <w:tab w:val="left" w:pos="2977"/>
        <w:tab w:val="left" w:pos="3261"/>
      </w:tabs>
      <w:jc w:val="both"/>
      <w:outlineLvl w:val="3"/>
    </w:pPr>
    <w:rPr>
      <w:rFonts w:ascii="Times" w:hAnsi="Times"/>
      <w:b w:val="0"/>
      <w:snapToGrid w:val="0"/>
      <w:color w:val="000000"/>
      <w:szCs w:val="26"/>
    </w:rPr>
  </w:style>
  <w:style w:type="paragraph" w:styleId="berschrift5">
    <w:name w:val="heading 5"/>
    <w:basedOn w:val="Standard"/>
    <w:next w:val="Standard"/>
    <w:qFormat/>
    <w:pPr>
      <w:keepNext/>
      <w:spacing w:after="120"/>
      <w:outlineLvl w:val="4"/>
    </w:pPr>
    <w:rPr>
      <w:b/>
      <w:sz w:val="28"/>
    </w:rPr>
  </w:style>
  <w:style w:type="paragraph" w:styleId="berschrift6">
    <w:name w:val="heading 6"/>
    <w:basedOn w:val="Standard"/>
    <w:next w:val="Standard"/>
    <w:link w:val="berschrift6Zchn"/>
    <w:qFormat/>
    <w:pPr>
      <w:keepNext/>
      <w:spacing w:line="360" w:lineRule="auto"/>
      <w:outlineLvl w:val="5"/>
    </w:pPr>
    <w:rPr>
      <w:b/>
      <w:sz w:val="20"/>
      <w:szCs w:val="20"/>
    </w:rPr>
  </w:style>
  <w:style w:type="paragraph" w:styleId="berschrift7">
    <w:name w:val="heading 7"/>
    <w:basedOn w:val="Standard"/>
    <w:next w:val="Standard"/>
    <w:qFormat/>
    <w:pPr>
      <w:keepNext/>
      <w:spacing w:line="360" w:lineRule="auto"/>
      <w:jc w:val="center"/>
      <w:outlineLvl w:val="6"/>
    </w:pPr>
    <w:rPr>
      <w:b/>
      <w:sz w:val="20"/>
      <w:szCs w:val="20"/>
    </w:rPr>
  </w:style>
  <w:style w:type="paragraph" w:styleId="berschrift8">
    <w:name w:val="heading 8"/>
    <w:basedOn w:val="Standard"/>
    <w:next w:val="Standard"/>
    <w:qFormat/>
    <w:pPr>
      <w:keepNext/>
      <w:spacing w:line="360" w:lineRule="auto"/>
      <w:jc w:val="both"/>
      <w:outlineLvl w:val="7"/>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pPr>
      <w:spacing w:after="120"/>
    </w:pPr>
    <w:rPr>
      <w:rFonts w:cs="Arial"/>
      <w:sz w:val="20"/>
      <w:szCs w:val="20"/>
    </w:rPr>
  </w:style>
  <w:style w:type="paragraph" w:customStyle="1" w:styleId="Standardtext">
    <w:name w:val="Standardtext"/>
    <w:basedOn w:val="Standard"/>
    <w:pPr>
      <w:spacing w:after="120"/>
      <w:jc w:val="both"/>
    </w:pPr>
  </w:style>
  <w:style w:type="paragraph" w:customStyle="1" w:styleId="Standardtextberschrift1">
    <w:name w:val="Standardtext Überschrift 1"/>
    <w:basedOn w:val="berschrift1"/>
    <w:next w:val="Standardtext"/>
    <w:pPr>
      <w:numPr>
        <w:numId w:val="0"/>
      </w:numPr>
    </w:pPr>
    <w:rPr>
      <w:rFonts w:ascii="Times New Roman" w:hAnsi="Times New Roman"/>
      <w:sz w:val="36"/>
    </w:rPr>
  </w:style>
  <w:style w:type="paragraph" w:customStyle="1" w:styleId="berschriftblanko">
    <w:name w:val="Überschrift_blanko"/>
    <w:basedOn w:val="berschrift1"/>
    <w:next w:val="Standardtext"/>
    <w:pPr>
      <w:spacing w:after="120"/>
    </w:pPr>
    <w:rPr>
      <w:rFonts w:ascii="Times New Roman" w:hAnsi="Times New Roman"/>
    </w:rPr>
  </w:style>
  <w:style w:type="paragraph" w:customStyle="1" w:styleId="Standardtextberschrift2">
    <w:name w:val="Standardtext Überschrift 2"/>
    <w:basedOn w:val="berschrift2"/>
    <w:next w:val="Standardtext"/>
    <w:pPr>
      <w:numPr>
        <w:numId w:val="1"/>
      </w:numPr>
    </w:pPr>
    <w:rPr>
      <w:rFonts w:ascii="Times New Roman" w:hAnsi="Times New Roman"/>
      <w:bCs/>
      <w:i/>
      <w:iCs/>
      <w:szCs w:val="20"/>
    </w:rPr>
  </w:style>
  <w:style w:type="paragraph" w:customStyle="1" w:styleId="FormatvorlageBeschriftungLinks">
    <w:name w:val="Formatvorlage Beschriftung + Links"/>
    <w:basedOn w:val="Beschriftung"/>
    <w:pPr>
      <w:spacing w:before="0" w:after="240"/>
    </w:pPr>
    <w:rPr>
      <w:rFonts w:ascii="Times" w:hAnsi="Times"/>
      <w:b/>
      <w:sz w:val="22"/>
      <w:szCs w:val="22"/>
      <w:lang w:val="en-GB"/>
    </w:rPr>
  </w:style>
  <w:style w:type="paragraph" w:styleId="Beschriftung">
    <w:name w:val="caption"/>
    <w:basedOn w:val="Standard"/>
    <w:next w:val="Standard"/>
    <w:autoRedefine/>
    <w:qFormat/>
    <w:pPr>
      <w:spacing w:before="120" w:after="120"/>
    </w:pPr>
    <w:rPr>
      <w:bCs/>
      <w:sz w:val="16"/>
      <w:szCs w:val="16"/>
    </w:rPr>
  </w:style>
  <w:style w:type="paragraph" w:customStyle="1" w:styleId="FormatvorlageBeschriftungLinks1">
    <w:name w:val="Formatvorlage Beschriftung + Links1"/>
    <w:basedOn w:val="Beschriftung"/>
    <w:next w:val="Standardtext"/>
    <w:pPr>
      <w:spacing w:before="240" w:after="240"/>
    </w:pPr>
    <w:rPr>
      <w:b/>
      <w:sz w:val="22"/>
      <w:lang w:val="en-GB"/>
    </w:rPr>
  </w:style>
  <w:style w:type="paragraph" w:styleId="Titel">
    <w:name w:val="Title"/>
    <w:basedOn w:val="Standard"/>
    <w:qFormat/>
    <w:pPr>
      <w:spacing w:before="240" w:after="60"/>
      <w:jc w:val="center"/>
      <w:outlineLvl w:val="0"/>
    </w:pPr>
    <w:rPr>
      <w:rFonts w:cs="Arial"/>
      <w:b/>
      <w:bCs/>
      <w:kern w:val="28"/>
      <w:sz w:val="32"/>
      <w:szCs w:val="32"/>
    </w:rPr>
  </w:style>
  <w:style w:type="paragraph" w:styleId="Verzeichnis1">
    <w:name w:val="toc 1"/>
    <w:basedOn w:val="Standard"/>
    <w:next w:val="Standard"/>
    <w:semiHidden/>
    <w:pPr>
      <w:tabs>
        <w:tab w:val="left" w:pos="567"/>
        <w:tab w:val="right" w:leader="dot" w:pos="8959"/>
      </w:tabs>
      <w:spacing w:before="240" w:after="240"/>
      <w:outlineLvl w:val="0"/>
    </w:pPr>
    <w:rPr>
      <w:b/>
      <w:bCs/>
      <w:szCs w:val="20"/>
    </w:rPr>
  </w:style>
  <w:style w:type="paragraph" w:customStyle="1" w:styleId="Formatvorlage3">
    <w:name w:val="Formatvorlage3"/>
    <w:basedOn w:val="Verzeichnis1"/>
    <w:pPr>
      <w:tabs>
        <w:tab w:val="left" w:pos="425"/>
        <w:tab w:val="right" w:leader="dot" w:pos="9062"/>
      </w:tabs>
      <w:spacing w:before="120" w:after="120"/>
    </w:pPr>
    <w:rPr>
      <w:rFonts w:ascii="Times" w:hAnsi="Times"/>
      <w:b w:val="0"/>
      <w:bCs w:val="0"/>
      <w:noProof/>
      <w:szCs w:val="22"/>
    </w:rPr>
  </w:style>
  <w:style w:type="paragraph" w:customStyle="1" w:styleId="Formatvorlage4">
    <w:name w:val="Formatvorlage4"/>
    <w:basedOn w:val="Verzeichnis1"/>
    <w:pPr>
      <w:tabs>
        <w:tab w:val="left" w:pos="425"/>
        <w:tab w:val="right" w:leader="dot" w:pos="9062"/>
      </w:tabs>
      <w:spacing w:before="120" w:after="120"/>
    </w:pPr>
    <w:rPr>
      <w:rFonts w:ascii="Times" w:hAnsi="Times"/>
      <w:b w:val="0"/>
      <w:bCs w:val="0"/>
      <w:noProof/>
      <w:szCs w:val="22"/>
    </w:rPr>
  </w:style>
  <w:style w:type="paragraph" w:styleId="Verzeichnis2">
    <w:name w:val="toc 2"/>
    <w:basedOn w:val="Standard"/>
    <w:next w:val="Standard"/>
    <w:semiHidden/>
    <w:pPr>
      <w:tabs>
        <w:tab w:val="left" w:pos="1418"/>
        <w:tab w:val="right" w:leader="dot" w:pos="8959"/>
      </w:tabs>
      <w:spacing w:before="120"/>
      <w:ind w:left="567"/>
      <w:outlineLvl w:val="1"/>
    </w:pPr>
    <w:rPr>
      <w:iCs/>
      <w:sz w:val="20"/>
      <w:szCs w:val="20"/>
    </w:rPr>
  </w:style>
  <w:style w:type="paragraph" w:styleId="Verzeichnis3">
    <w:name w:val="toc 3"/>
    <w:basedOn w:val="Standard"/>
    <w:next w:val="Standard"/>
    <w:semiHidden/>
    <w:pPr>
      <w:tabs>
        <w:tab w:val="left" w:pos="1418"/>
        <w:tab w:val="right" w:leader="dot" w:pos="9072"/>
      </w:tabs>
      <w:ind w:left="851"/>
    </w:pPr>
    <w:rPr>
      <w:sz w:val="20"/>
      <w:szCs w:val="20"/>
    </w:rPr>
  </w:style>
  <w:style w:type="paragraph" w:styleId="Verzeichnis4">
    <w:name w:val="toc 4"/>
    <w:basedOn w:val="Standard"/>
    <w:next w:val="Standard"/>
    <w:semiHidden/>
    <w:pPr>
      <w:tabs>
        <w:tab w:val="left" w:pos="2268"/>
        <w:tab w:val="right" w:leader="dot" w:pos="9072"/>
      </w:tabs>
      <w:ind w:left="1418"/>
    </w:pPr>
    <w:rPr>
      <w:sz w:val="20"/>
      <w:szCs w:val="20"/>
    </w:rPr>
  </w:style>
  <w:style w:type="paragraph" w:customStyle="1" w:styleId="Formatvorlage2">
    <w:name w:val="Formatvorlage2"/>
    <w:basedOn w:val="Verzeichnis2"/>
    <w:pPr>
      <w:tabs>
        <w:tab w:val="right" w:pos="1418"/>
        <w:tab w:val="right" w:leader="dot" w:pos="9060"/>
      </w:tabs>
    </w:pPr>
    <w:rPr>
      <w:noProof/>
    </w:rPr>
  </w:style>
  <w:style w:type="paragraph" w:customStyle="1" w:styleId="FormatvorlageTitelArial">
    <w:name w:val="Formatvorlage Titel + Arial"/>
    <w:basedOn w:val="Titel"/>
    <w:pPr>
      <w:spacing w:before="120"/>
    </w:pPr>
    <w:rPr>
      <w:rFonts w:cs="Times New Roman"/>
      <w:sz w:val="28"/>
      <w:szCs w:val="28"/>
    </w:rPr>
  </w:style>
  <w:style w:type="character" w:customStyle="1" w:styleId="FormatvorlageArial">
    <w:name w:val="Formatvorlage Arial"/>
    <w:rPr>
      <w:rFonts w:ascii="Arial" w:hAnsi="Arial"/>
      <w:sz w:val="22"/>
      <w:szCs w:val="22"/>
    </w:rPr>
  </w:style>
  <w:style w:type="paragraph" w:styleId="Textkrper">
    <w:name w:val="Body Text"/>
    <w:basedOn w:val="Standard"/>
    <w:semiHidden/>
    <w:pPr>
      <w:ind w:firstLine="567"/>
      <w:jc w:val="both"/>
    </w:pPr>
    <w:rPr>
      <w:sz w:val="20"/>
      <w:szCs w:val="20"/>
    </w:rPr>
  </w:style>
  <w:style w:type="paragraph" w:customStyle="1" w:styleId="Formatvorlageberschrift1Arial">
    <w:name w:val="Formatvorlage Überschrift 1 + Arial"/>
    <w:basedOn w:val="berschrift1"/>
    <w:pPr>
      <w:numPr>
        <w:numId w:val="0"/>
      </w:numPr>
      <w:spacing w:after="120"/>
      <w:jc w:val="both"/>
    </w:pPr>
    <w:rPr>
      <w:rFonts w:ascii="Helvetica" w:hAnsi="Helvetica"/>
      <w:kern w:val="0"/>
      <w:sz w:val="28"/>
      <w:szCs w:val="28"/>
    </w:rPr>
  </w:style>
  <w:style w:type="character" w:styleId="Funotenzeichen">
    <w:name w:val="footnote reference"/>
    <w:semiHidden/>
    <w:rPr>
      <w:rFonts w:ascii="Arial" w:hAnsi="Arial"/>
      <w:sz w:val="22"/>
      <w:szCs w:val="22"/>
      <w:vertAlign w:val="superscript"/>
    </w:rPr>
  </w:style>
  <w:style w:type="paragraph" w:customStyle="1" w:styleId="FormatvorlageTabellenverzeichnisArial">
    <w:name w:val="Formatvorlage Tabellenverzeichnis + Arial"/>
    <w:basedOn w:val="Standard"/>
    <w:pPr>
      <w:keepNext/>
      <w:keepLines/>
      <w:spacing w:before="120" w:after="120"/>
    </w:pPr>
    <w:rPr>
      <w:bCs/>
      <w:iCs/>
      <w:sz w:val="20"/>
      <w:szCs w:val="20"/>
    </w:rPr>
  </w:style>
  <w:style w:type="paragraph" w:customStyle="1" w:styleId="FormatvorlageBeschriftungBlock">
    <w:name w:val="Formatvorlage Beschriftung + Block"/>
    <w:basedOn w:val="Beschriftung"/>
    <w:autoRedefine/>
    <w:pPr>
      <w:jc w:val="both"/>
    </w:pPr>
  </w:style>
  <w:style w:type="paragraph" w:customStyle="1" w:styleId="DISSStandardtext">
    <w:name w:val="DISS_Standardtext"/>
    <w:basedOn w:val="Standard"/>
    <w:pPr>
      <w:spacing w:after="120"/>
      <w:jc w:val="both"/>
    </w:pPr>
  </w:style>
  <w:style w:type="paragraph" w:customStyle="1" w:styleId="DISSberschrift1">
    <w:name w:val="DISS_Überschrift 1"/>
    <w:basedOn w:val="berschrift1"/>
    <w:next w:val="DISSStandardtext"/>
    <w:pPr>
      <w:pageBreakBefore/>
      <w:numPr>
        <w:numId w:val="5"/>
      </w:numPr>
      <w:suppressAutoHyphens/>
      <w:spacing w:before="600"/>
    </w:pPr>
    <w:rPr>
      <w:sz w:val="36"/>
      <w:szCs w:val="36"/>
    </w:rPr>
  </w:style>
  <w:style w:type="paragraph" w:customStyle="1" w:styleId="DISSberschrift2">
    <w:name w:val="DISS_Überschrift 2"/>
    <w:basedOn w:val="DISSberschrift1"/>
    <w:next w:val="DISSStandardtext"/>
    <w:pPr>
      <w:pageBreakBefore w:val="0"/>
      <w:numPr>
        <w:ilvl w:val="1"/>
      </w:numPr>
      <w:spacing w:before="480" w:after="240"/>
      <w:outlineLvl w:val="1"/>
    </w:pPr>
    <w:rPr>
      <w:sz w:val="30"/>
      <w:szCs w:val="32"/>
    </w:rPr>
  </w:style>
  <w:style w:type="paragraph" w:customStyle="1" w:styleId="DISSberschrift3">
    <w:name w:val="DISS_Überschrift 3"/>
    <w:basedOn w:val="DISSberschrift2"/>
    <w:next w:val="DISSStandardtext"/>
    <w:pPr>
      <w:numPr>
        <w:ilvl w:val="2"/>
      </w:numPr>
      <w:spacing w:before="360" w:after="120"/>
      <w:outlineLvl w:val="2"/>
    </w:pPr>
    <w:rPr>
      <w:sz w:val="26"/>
    </w:rPr>
  </w:style>
  <w:style w:type="paragraph" w:customStyle="1" w:styleId="DISSberschrift4">
    <w:name w:val="DISS_Überschrift 4"/>
    <w:basedOn w:val="DISSStandardtext"/>
    <w:next w:val="DISSStandardtext"/>
    <w:pPr>
      <w:numPr>
        <w:numId w:val="2"/>
      </w:numPr>
      <w:spacing w:before="240"/>
      <w:jc w:val="left"/>
      <w:outlineLvl w:val="3"/>
    </w:pPr>
  </w:style>
  <w:style w:type="character" w:styleId="Hyperlink">
    <w:name w:val="Hyperlink"/>
    <w:semiHidden/>
    <w:rPr>
      <w:b/>
      <w:color w:val="008000"/>
      <w:u w:val="none"/>
    </w:rPr>
  </w:style>
  <w:style w:type="paragraph" w:styleId="Kopfzeile">
    <w:name w:val="header"/>
    <w:basedOn w:val="Standard"/>
    <w:semiHidde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Textkrper2">
    <w:name w:val="Body Text 2"/>
    <w:basedOn w:val="Standard"/>
    <w:semiHidden/>
    <w:pPr>
      <w:spacing w:line="360" w:lineRule="auto"/>
      <w:jc w:val="both"/>
    </w:pPr>
    <w:rPr>
      <w:sz w:val="20"/>
      <w:szCs w:val="20"/>
    </w:rPr>
  </w:style>
  <w:style w:type="character" w:customStyle="1" w:styleId="BesuchterHyperlink">
    <w:name w:val="BesuchterHyperlink"/>
    <w:semiHidden/>
    <w:rPr>
      <w:color w:val="800080"/>
      <w:u w:val="single"/>
    </w:rPr>
  </w:style>
  <w:style w:type="paragraph" w:styleId="Sprechblasentext">
    <w:name w:val="Balloon Text"/>
    <w:basedOn w:val="Standard"/>
    <w:link w:val="SprechblasentextZchn"/>
    <w:uiPriority w:val="99"/>
    <w:semiHidden/>
    <w:unhideWhenUsed/>
    <w:rsid w:val="004B397A"/>
    <w:rPr>
      <w:rFonts w:ascii="Tahoma" w:hAnsi="Tahoma" w:cs="Tahoma"/>
      <w:sz w:val="16"/>
      <w:szCs w:val="16"/>
    </w:rPr>
  </w:style>
  <w:style w:type="character" w:customStyle="1" w:styleId="Dunkelgrn">
    <w:name w:val="Dunkelgrün"/>
    <w:rPr>
      <w:rFonts w:cs="Arial"/>
      <w:bCs/>
      <w:color w:val="004500"/>
    </w:rPr>
  </w:style>
  <w:style w:type="character" w:customStyle="1" w:styleId="SprechblasentextZchn">
    <w:name w:val="Sprechblasentext Zchn"/>
    <w:link w:val="Sprechblasentext"/>
    <w:uiPriority w:val="99"/>
    <w:semiHidden/>
    <w:rsid w:val="004B397A"/>
    <w:rPr>
      <w:rFonts w:ascii="Tahoma" w:hAnsi="Tahoma" w:cs="Tahoma"/>
      <w:sz w:val="16"/>
      <w:szCs w:val="16"/>
    </w:rPr>
  </w:style>
  <w:style w:type="character" w:styleId="NichtaufgelsteErwhnung">
    <w:name w:val="Unresolved Mention"/>
    <w:uiPriority w:val="99"/>
    <w:semiHidden/>
    <w:unhideWhenUsed/>
    <w:rsid w:val="000B70B6"/>
    <w:rPr>
      <w:color w:val="808080"/>
      <w:shd w:val="clear" w:color="auto" w:fill="E6E6E6"/>
    </w:rPr>
  </w:style>
  <w:style w:type="character" w:customStyle="1" w:styleId="FuzeileZchn">
    <w:name w:val="Fußzeile Zchn"/>
    <w:link w:val="Fuzeile"/>
    <w:uiPriority w:val="99"/>
    <w:rsid w:val="006B36AC"/>
    <w:rPr>
      <w:rFonts w:ascii="Arial" w:hAnsi="Arial"/>
      <w:sz w:val="24"/>
      <w:szCs w:val="24"/>
    </w:rPr>
  </w:style>
  <w:style w:type="character" w:customStyle="1" w:styleId="berschrift6Zchn">
    <w:name w:val="Überschrift 6 Zchn"/>
    <w:basedOn w:val="Absatz-Standardschriftart"/>
    <w:link w:val="berschrift6"/>
    <w:rsid w:val="002C557B"/>
    <w:rPr>
      <w:rFonts w:ascii="Arial" w:hAnsi="Arial"/>
      <w:b/>
    </w:rPr>
  </w:style>
  <w:style w:type="character" w:styleId="BesuchterLink">
    <w:name w:val="FollowedHyperlink"/>
    <w:basedOn w:val="Absatz-Standardschriftart"/>
    <w:uiPriority w:val="99"/>
    <w:semiHidden/>
    <w:unhideWhenUsed/>
    <w:rsid w:val="002C557B"/>
    <w:rPr>
      <w:color w:val="954F72" w:themeColor="followedHyperlink"/>
      <w:u w:val="single"/>
    </w:rPr>
  </w:style>
  <w:style w:type="paragraph" w:styleId="Listenabsatz">
    <w:name w:val="List Paragraph"/>
    <w:basedOn w:val="Standard"/>
    <w:uiPriority w:val="34"/>
    <w:qFormat/>
    <w:rsid w:val="00DB34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692055">
      <w:bodyDiv w:val="1"/>
      <w:marLeft w:val="0"/>
      <w:marRight w:val="0"/>
      <w:marTop w:val="0"/>
      <w:marBottom w:val="0"/>
      <w:divBdr>
        <w:top w:val="none" w:sz="0" w:space="0" w:color="auto"/>
        <w:left w:val="none" w:sz="0" w:space="0" w:color="auto"/>
        <w:bottom w:val="none" w:sz="0" w:space="0" w:color="auto"/>
        <w:right w:val="none" w:sz="0" w:space="0" w:color="auto"/>
      </w:divBdr>
    </w:div>
    <w:div w:id="1877308233">
      <w:bodyDiv w:val="1"/>
      <w:marLeft w:val="0"/>
      <w:marRight w:val="0"/>
      <w:marTop w:val="0"/>
      <w:marBottom w:val="0"/>
      <w:divBdr>
        <w:top w:val="none" w:sz="0" w:space="0" w:color="auto"/>
        <w:left w:val="none" w:sz="0" w:space="0" w:color="auto"/>
        <w:bottom w:val="none" w:sz="0" w:space="0" w:color="auto"/>
        <w:right w:val="none" w:sz="0" w:space="0" w:color="auto"/>
      </w:divBdr>
    </w:div>
    <w:div w:id="2140567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schoenfeld-simon@elbeholz.de"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m.schoenfeld-simon@elbeholz.de" TargetMode="External"/><Relationship Id="rId1" Type="http://schemas.openxmlformats.org/officeDocument/2006/relationships/hyperlink" Target="mailto:m.schoenfeld-simon@elbeholz.de" TargetMode="External"/></Relationships>
</file>

<file path=word/_rels/header3.xml.rels><?xml version="1.0" encoding="UTF-8" standalone="yes"?>
<Relationships xmlns="http://schemas.openxmlformats.org/package/2006/relationships"><Relationship Id="rId8" Type="http://schemas.openxmlformats.org/officeDocument/2006/relationships/hyperlink" Target="mailto:g.vonlaffert@elbeholz.de" TargetMode="External"/><Relationship Id="rId3" Type="http://schemas.openxmlformats.org/officeDocument/2006/relationships/hyperlink" Target="http://WWW.ELBEHOLZ.DE" TargetMode="External"/><Relationship Id="rId7" Type="http://schemas.openxmlformats.org/officeDocument/2006/relationships/hyperlink" Target="mailto:fc.michel@elbeholz.de" TargetMode="External"/><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g.vonlaffert@elbeholz.de" TargetMode="External"/><Relationship Id="rId5" Type="http://schemas.openxmlformats.org/officeDocument/2006/relationships/hyperlink" Target="mailto:fc.michel@elbeholz.de" TargetMode="External"/><Relationship Id="rId4" Type="http://schemas.openxmlformats.org/officeDocument/2006/relationships/hyperlink" Target="http://WWW.ELBEHOLZ.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Austausch\Vorlagen\Elbeholz%20Brief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3C747EC5A8D23428B94972F11C43D20" ma:contentTypeVersion="2" ma:contentTypeDescription="Ein neues Dokument erstellen." ma:contentTypeScope="" ma:versionID="44f37f588595c77f23304be11dd38a41">
  <xsd:schema xmlns:xsd="http://www.w3.org/2001/XMLSchema" xmlns:xs="http://www.w3.org/2001/XMLSchema" xmlns:p="http://schemas.microsoft.com/office/2006/metadata/properties" xmlns:ns3="f6b417d0-6a4a-4693-a915-f4eebd89cb4a" targetNamespace="http://schemas.microsoft.com/office/2006/metadata/properties" ma:root="true" ma:fieldsID="37f191d61a94010496a468092aa6e46f" ns3:_="">
    <xsd:import namespace="f6b417d0-6a4a-4693-a915-f4eebd89cb4a"/>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b417d0-6a4a-4693-a915-f4eebd89c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D7CB2E-9ABA-4414-A0C2-366AD3D250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AD6871-61EC-4293-A1C3-22CD6A074B07}">
  <ds:schemaRefs>
    <ds:schemaRef ds:uri="http://schemas.openxmlformats.org/officeDocument/2006/bibliography"/>
  </ds:schemaRefs>
</ds:datastoreItem>
</file>

<file path=customXml/itemProps3.xml><?xml version="1.0" encoding="utf-8"?>
<ds:datastoreItem xmlns:ds="http://schemas.openxmlformats.org/officeDocument/2006/customXml" ds:itemID="{43092459-1B39-41F2-A37C-18A428642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b417d0-6a4a-4693-a915-f4eebd89cb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6F0EA9-139F-467B-87BA-18CF1508A4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Elbeholz Briefvorlage</Template>
  <TotalTime>0</TotalTime>
  <Pages>2</Pages>
  <Words>481</Words>
  <Characters>3031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Anschreiben FBG Elbeholz</vt:lpstr>
    </vt:vector>
  </TitlesOfParts>
  <Company>Fakultät für Forstwissenschaften und Waldökologie</Company>
  <LinksUpToDate>false</LinksUpToDate>
  <CharactersWithSpaces>3505</CharactersWithSpaces>
  <SharedDoc>false</SharedDoc>
  <HLinks>
    <vt:vector size="36" baseType="variant">
      <vt:variant>
        <vt:i4>3997774</vt:i4>
      </vt:variant>
      <vt:variant>
        <vt:i4>15</vt:i4>
      </vt:variant>
      <vt:variant>
        <vt:i4>0</vt:i4>
      </vt:variant>
      <vt:variant>
        <vt:i4>5</vt:i4>
      </vt:variant>
      <vt:variant>
        <vt:lpwstr>mailto:c.schuetze@elbeholz.de</vt:lpwstr>
      </vt:variant>
      <vt:variant>
        <vt:lpwstr/>
      </vt:variant>
      <vt:variant>
        <vt:i4>2424843</vt:i4>
      </vt:variant>
      <vt:variant>
        <vt:i4>12</vt:i4>
      </vt:variant>
      <vt:variant>
        <vt:i4>0</vt:i4>
      </vt:variant>
      <vt:variant>
        <vt:i4>5</vt:i4>
      </vt:variant>
      <vt:variant>
        <vt:lpwstr>mailto:verwaltung@elbeholz.de</vt:lpwstr>
      </vt:variant>
      <vt:variant>
        <vt:lpwstr/>
      </vt:variant>
      <vt:variant>
        <vt:i4>5242941</vt:i4>
      </vt:variant>
      <vt:variant>
        <vt:i4>9</vt:i4>
      </vt:variant>
      <vt:variant>
        <vt:i4>0</vt:i4>
      </vt:variant>
      <vt:variant>
        <vt:i4>5</vt:i4>
      </vt:variant>
      <vt:variant>
        <vt:lpwstr>mailto:g.vonlaffert@elbeholz.de</vt:lpwstr>
      </vt:variant>
      <vt:variant>
        <vt:lpwstr/>
      </vt:variant>
      <vt:variant>
        <vt:i4>983162</vt:i4>
      </vt:variant>
      <vt:variant>
        <vt:i4>6</vt:i4>
      </vt:variant>
      <vt:variant>
        <vt:i4>0</vt:i4>
      </vt:variant>
      <vt:variant>
        <vt:i4>5</vt:i4>
      </vt:variant>
      <vt:variant>
        <vt:lpwstr>mailto:fc.michel@elbeholz.de</vt:lpwstr>
      </vt:variant>
      <vt:variant>
        <vt:lpwstr/>
      </vt:variant>
      <vt:variant>
        <vt:i4>3735562</vt:i4>
      </vt:variant>
      <vt:variant>
        <vt:i4>3</vt:i4>
      </vt:variant>
      <vt:variant>
        <vt:i4>0</vt:i4>
      </vt:variant>
      <vt:variant>
        <vt:i4>5</vt:i4>
      </vt:variant>
      <vt:variant>
        <vt:lpwstr>mailto:vdknesebeck@elbeholz.de</vt:lpwstr>
      </vt:variant>
      <vt:variant>
        <vt:lpwstr/>
      </vt:variant>
      <vt:variant>
        <vt:i4>6488104</vt:i4>
      </vt:variant>
      <vt:variant>
        <vt:i4>0</vt:i4>
      </vt:variant>
      <vt:variant>
        <vt:i4>0</vt:i4>
      </vt:variant>
      <vt:variant>
        <vt:i4>5</vt:i4>
      </vt:variant>
      <vt:variant>
        <vt:lpwstr>http://www.elbeholz.de/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FBG Elbeholz</dc:title>
  <dc:subject/>
  <dc:creator>Kraft von dem Knesebeck</dc:creator>
  <cp:keywords/>
  <cp:lastModifiedBy>Martin Schönfeld-Simon</cp:lastModifiedBy>
  <cp:revision>11</cp:revision>
  <cp:lastPrinted>2019-08-20T07:58:00Z</cp:lastPrinted>
  <dcterms:created xsi:type="dcterms:W3CDTF">2026-10-19T11:01:00Z</dcterms:created>
  <dcterms:modified xsi:type="dcterms:W3CDTF">2026-10-26T06:25:00Z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histID">
    <vt:lpwstr>1002108170216090018002Dü</vt:lpwstr>
  </property>
  <property fmtid="{D5CDD505-2E9C-101B-9397-08002B2CF9AE}" pid="3" name="ContentTypeId">
    <vt:lpwstr>0x01010053C747EC5A8D23428B94972F11C43D20</vt:lpwstr>
  </property>
</Properties>
</file>